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0C50B" w14:textId="170E825A" w:rsidR="00B721C5" w:rsidRPr="00962D2E" w:rsidRDefault="00AD3CA5" w:rsidP="00B721C5">
      <w:pPr>
        <w:rPr>
          <w:b/>
          <w:sz w:val="40"/>
          <w:szCs w:val="40"/>
        </w:rPr>
      </w:pPr>
      <w:r w:rsidRPr="00962D2E">
        <w:rPr>
          <w:b/>
          <w:sz w:val="40"/>
          <w:szCs w:val="40"/>
        </w:rPr>
        <w:t>Årsmelding 202</w:t>
      </w:r>
      <w:r w:rsidR="00286A46">
        <w:rPr>
          <w:b/>
          <w:sz w:val="40"/>
          <w:szCs w:val="40"/>
        </w:rPr>
        <w:t>2</w:t>
      </w:r>
      <w:r w:rsidRPr="00962D2E">
        <w:rPr>
          <w:b/>
          <w:sz w:val="40"/>
          <w:szCs w:val="40"/>
        </w:rPr>
        <w:t>-202</w:t>
      </w:r>
      <w:r w:rsidR="00286A46">
        <w:rPr>
          <w:b/>
          <w:sz w:val="40"/>
          <w:szCs w:val="40"/>
        </w:rPr>
        <w:t>3</w:t>
      </w:r>
      <w:r w:rsidR="00B721C5" w:rsidRPr="00962D2E">
        <w:rPr>
          <w:b/>
          <w:sz w:val="40"/>
          <w:szCs w:val="40"/>
        </w:rPr>
        <w:t xml:space="preserve"> for Spikkestad Vel</w:t>
      </w:r>
    </w:p>
    <w:p w14:paraId="74A2A02F" w14:textId="77777777" w:rsidR="00962D2E" w:rsidRPr="00900D20" w:rsidRDefault="00962D2E" w:rsidP="00B721C5">
      <w:pPr>
        <w:rPr>
          <w:b/>
          <w:iCs/>
          <w:sz w:val="16"/>
          <w:szCs w:val="16"/>
        </w:rPr>
      </w:pPr>
    </w:p>
    <w:p w14:paraId="52C44702" w14:textId="17856C90" w:rsidR="00B721C5" w:rsidRPr="00962D2E" w:rsidRDefault="00B721C5" w:rsidP="00B721C5">
      <w:pPr>
        <w:rPr>
          <w:b/>
          <w:iCs/>
          <w:sz w:val="28"/>
          <w:szCs w:val="28"/>
        </w:rPr>
      </w:pPr>
      <w:r w:rsidRPr="00962D2E">
        <w:rPr>
          <w:b/>
          <w:iCs/>
          <w:sz w:val="28"/>
          <w:szCs w:val="28"/>
        </w:rPr>
        <w:t>Styret:</w:t>
      </w:r>
    </w:p>
    <w:p w14:paraId="4EE4F610" w14:textId="6CAEED1C" w:rsidR="00B721C5" w:rsidRPr="00962D2E" w:rsidRDefault="00B721C5" w:rsidP="00B721C5">
      <w:pPr>
        <w:tabs>
          <w:tab w:val="left" w:pos="1276"/>
        </w:tabs>
        <w:rPr>
          <w:sz w:val="28"/>
          <w:szCs w:val="28"/>
        </w:rPr>
      </w:pPr>
      <w:r w:rsidRPr="00962D2E">
        <w:rPr>
          <w:sz w:val="28"/>
          <w:szCs w:val="28"/>
        </w:rPr>
        <w:t xml:space="preserve">Leder: </w:t>
      </w:r>
      <w:r w:rsidRPr="00962D2E">
        <w:rPr>
          <w:sz w:val="28"/>
          <w:szCs w:val="28"/>
        </w:rPr>
        <w:tab/>
      </w:r>
      <w:r w:rsidR="00962D2E">
        <w:rPr>
          <w:sz w:val="28"/>
          <w:szCs w:val="28"/>
        </w:rPr>
        <w:tab/>
      </w:r>
      <w:r w:rsidR="00962D2E">
        <w:rPr>
          <w:sz w:val="28"/>
          <w:szCs w:val="28"/>
        </w:rPr>
        <w:tab/>
      </w:r>
      <w:r w:rsidRPr="00962D2E">
        <w:rPr>
          <w:sz w:val="28"/>
          <w:szCs w:val="28"/>
        </w:rPr>
        <w:t>Svein Ivar Hansen</w:t>
      </w:r>
    </w:p>
    <w:p w14:paraId="40C09197" w14:textId="491158E1" w:rsidR="00B721C5" w:rsidRPr="00962D2E" w:rsidRDefault="00B721C5" w:rsidP="00B721C5">
      <w:pPr>
        <w:tabs>
          <w:tab w:val="left" w:pos="1276"/>
        </w:tabs>
        <w:rPr>
          <w:sz w:val="28"/>
          <w:szCs w:val="28"/>
        </w:rPr>
      </w:pPr>
      <w:r w:rsidRPr="00962D2E">
        <w:rPr>
          <w:sz w:val="28"/>
          <w:szCs w:val="28"/>
        </w:rPr>
        <w:t xml:space="preserve">Nestleder: </w:t>
      </w:r>
      <w:r w:rsidRPr="00962D2E">
        <w:rPr>
          <w:sz w:val="28"/>
          <w:szCs w:val="28"/>
        </w:rPr>
        <w:tab/>
      </w:r>
      <w:r w:rsidR="00962D2E">
        <w:rPr>
          <w:sz w:val="28"/>
          <w:szCs w:val="28"/>
        </w:rPr>
        <w:tab/>
      </w:r>
      <w:r w:rsidR="00962D2E">
        <w:rPr>
          <w:sz w:val="28"/>
          <w:szCs w:val="28"/>
        </w:rPr>
        <w:tab/>
      </w:r>
      <w:r w:rsidR="00886148" w:rsidRPr="00962D2E">
        <w:rPr>
          <w:sz w:val="28"/>
          <w:szCs w:val="28"/>
        </w:rPr>
        <w:t>Thomas Rustad</w:t>
      </w:r>
      <w:r w:rsidR="009C5493" w:rsidRPr="00962D2E">
        <w:rPr>
          <w:sz w:val="28"/>
          <w:szCs w:val="28"/>
        </w:rPr>
        <w:t xml:space="preserve"> </w:t>
      </w:r>
      <w:r w:rsidR="009C5493" w:rsidRPr="00962D2E">
        <w:rPr>
          <w:sz w:val="28"/>
          <w:szCs w:val="28"/>
        </w:rPr>
        <w:br/>
      </w:r>
      <w:r w:rsidRPr="00962D2E">
        <w:rPr>
          <w:sz w:val="28"/>
          <w:szCs w:val="28"/>
        </w:rPr>
        <w:t xml:space="preserve">Sekretær: </w:t>
      </w:r>
      <w:r w:rsidRPr="00962D2E">
        <w:rPr>
          <w:sz w:val="28"/>
          <w:szCs w:val="28"/>
        </w:rPr>
        <w:tab/>
      </w:r>
      <w:r w:rsidR="00962D2E">
        <w:rPr>
          <w:sz w:val="28"/>
          <w:szCs w:val="28"/>
        </w:rPr>
        <w:tab/>
      </w:r>
      <w:r w:rsidR="00962D2E">
        <w:rPr>
          <w:sz w:val="28"/>
          <w:szCs w:val="28"/>
        </w:rPr>
        <w:tab/>
      </w:r>
      <w:r w:rsidRPr="00962D2E">
        <w:rPr>
          <w:sz w:val="28"/>
          <w:szCs w:val="28"/>
        </w:rPr>
        <w:t>Kjell Jørgensen</w:t>
      </w:r>
    </w:p>
    <w:p w14:paraId="369E162A" w14:textId="3A0F5199" w:rsidR="00B721C5" w:rsidRPr="00962D2E" w:rsidRDefault="00240EA6" w:rsidP="00B721C5">
      <w:pPr>
        <w:tabs>
          <w:tab w:val="left" w:pos="1276"/>
        </w:tabs>
        <w:rPr>
          <w:sz w:val="28"/>
          <w:szCs w:val="28"/>
        </w:rPr>
      </w:pPr>
      <w:r>
        <w:rPr>
          <w:sz w:val="28"/>
          <w:szCs w:val="28"/>
        </w:rPr>
        <w:t>Styremedlem</w:t>
      </w:r>
      <w:r w:rsidR="00B721C5" w:rsidRPr="00962D2E">
        <w:rPr>
          <w:sz w:val="28"/>
          <w:szCs w:val="28"/>
        </w:rPr>
        <w:t xml:space="preserve">: </w:t>
      </w:r>
      <w:r w:rsidR="00B721C5" w:rsidRPr="00962D2E">
        <w:rPr>
          <w:sz w:val="28"/>
          <w:szCs w:val="28"/>
        </w:rPr>
        <w:tab/>
      </w:r>
      <w:r w:rsidR="00286A46">
        <w:rPr>
          <w:sz w:val="28"/>
          <w:szCs w:val="28"/>
        </w:rPr>
        <w:t>Siw Anett Enerud</w:t>
      </w:r>
    </w:p>
    <w:p w14:paraId="69C50799" w14:textId="77777777" w:rsidR="00B721C5" w:rsidRPr="00962D2E" w:rsidRDefault="00B721C5" w:rsidP="00B721C5">
      <w:pPr>
        <w:tabs>
          <w:tab w:val="left" w:pos="1276"/>
        </w:tabs>
        <w:rPr>
          <w:sz w:val="28"/>
          <w:szCs w:val="28"/>
        </w:rPr>
      </w:pPr>
      <w:r w:rsidRPr="00962D2E">
        <w:rPr>
          <w:sz w:val="28"/>
          <w:szCs w:val="28"/>
        </w:rPr>
        <w:t>Styremedlem:</w:t>
      </w:r>
      <w:r w:rsidRPr="00962D2E">
        <w:rPr>
          <w:sz w:val="28"/>
          <w:szCs w:val="28"/>
        </w:rPr>
        <w:tab/>
        <w:t xml:space="preserve">Elin Erlandsen </w:t>
      </w:r>
    </w:p>
    <w:p w14:paraId="46C15737" w14:textId="77777777" w:rsidR="00B721C5" w:rsidRPr="00962D2E" w:rsidRDefault="00B721C5" w:rsidP="00B721C5">
      <w:pPr>
        <w:tabs>
          <w:tab w:val="left" w:pos="1276"/>
        </w:tabs>
        <w:rPr>
          <w:sz w:val="28"/>
          <w:szCs w:val="28"/>
        </w:rPr>
      </w:pPr>
      <w:r w:rsidRPr="00962D2E">
        <w:rPr>
          <w:sz w:val="28"/>
          <w:szCs w:val="28"/>
        </w:rPr>
        <w:t xml:space="preserve">Styremedlem: </w:t>
      </w:r>
      <w:r w:rsidRPr="00962D2E">
        <w:rPr>
          <w:sz w:val="28"/>
          <w:szCs w:val="28"/>
        </w:rPr>
        <w:tab/>
      </w:r>
      <w:r w:rsidR="00886148" w:rsidRPr="00962D2E">
        <w:rPr>
          <w:sz w:val="28"/>
          <w:szCs w:val="28"/>
        </w:rPr>
        <w:t>Guus Hermelink</w:t>
      </w:r>
    </w:p>
    <w:p w14:paraId="023BC2A2" w14:textId="77777777" w:rsidR="00B721C5" w:rsidRPr="00962D2E" w:rsidRDefault="00B721C5" w:rsidP="00B721C5">
      <w:pPr>
        <w:tabs>
          <w:tab w:val="left" w:pos="1276"/>
        </w:tabs>
        <w:rPr>
          <w:sz w:val="28"/>
          <w:szCs w:val="28"/>
        </w:rPr>
      </w:pPr>
      <w:r w:rsidRPr="00962D2E">
        <w:rPr>
          <w:sz w:val="28"/>
          <w:szCs w:val="28"/>
        </w:rPr>
        <w:t xml:space="preserve">Styremedlem. </w:t>
      </w:r>
      <w:r w:rsidRPr="00962D2E">
        <w:rPr>
          <w:sz w:val="28"/>
          <w:szCs w:val="28"/>
        </w:rPr>
        <w:tab/>
        <w:t>Bjørn Thomsgård</w:t>
      </w:r>
    </w:p>
    <w:p w14:paraId="49A678AC" w14:textId="77777777" w:rsidR="00B721C5" w:rsidRPr="00962D2E" w:rsidRDefault="00B721C5" w:rsidP="00B721C5">
      <w:pPr>
        <w:tabs>
          <w:tab w:val="left" w:pos="1276"/>
        </w:tabs>
        <w:rPr>
          <w:sz w:val="28"/>
          <w:szCs w:val="28"/>
        </w:rPr>
      </w:pPr>
      <w:r w:rsidRPr="00962D2E">
        <w:rPr>
          <w:sz w:val="28"/>
          <w:szCs w:val="28"/>
        </w:rPr>
        <w:t xml:space="preserve">Varamedlem: </w:t>
      </w:r>
      <w:r w:rsidRPr="00962D2E">
        <w:rPr>
          <w:sz w:val="28"/>
          <w:szCs w:val="28"/>
        </w:rPr>
        <w:tab/>
        <w:t>Trond Ølstad</w:t>
      </w:r>
    </w:p>
    <w:p w14:paraId="127044B1" w14:textId="7C5E0369" w:rsidR="00B721C5" w:rsidRDefault="00B721C5" w:rsidP="00B721C5">
      <w:pPr>
        <w:tabs>
          <w:tab w:val="left" w:pos="1276"/>
        </w:tabs>
        <w:rPr>
          <w:sz w:val="28"/>
          <w:szCs w:val="28"/>
        </w:rPr>
      </w:pPr>
      <w:r w:rsidRPr="00962D2E">
        <w:rPr>
          <w:sz w:val="28"/>
          <w:szCs w:val="28"/>
        </w:rPr>
        <w:t xml:space="preserve">Varamedlem: </w:t>
      </w:r>
      <w:r w:rsidRPr="00962D2E">
        <w:rPr>
          <w:sz w:val="28"/>
          <w:szCs w:val="28"/>
        </w:rPr>
        <w:tab/>
      </w:r>
      <w:r w:rsidR="00886148" w:rsidRPr="00962D2E">
        <w:rPr>
          <w:sz w:val="28"/>
          <w:szCs w:val="28"/>
        </w:rPr>
        <w:t>Nina Marheim Sørsdal</w:t>
      </w:r>
    </w:p>
    <w:p w14:paraId="66A62C17" w14:textId="77777777" w:rsidR="00E67C36" w:rsidRPr="00900D20" w:rsidRDefault="00E67C36" w:rsidP="00B721C5">
      <w:pPr>
        <w:tabs>
          <w:tab w:val="left" w:pos="1276"/>
        </w:tabs>
        <w:rPr>
          <w:sz w:val="12"/>
          <w:szCs w:val="12"/>
        </w:rPr>
      </w:pPr>
    </w:p>
    <w:p w14:paraId="6547C54C" w14:textId="5D5349C0" w:rsidR="00676627" w:rsidRDefault="00E67C36" w:rsidP="00B721C5">
      <w:pPr>
        <w:tabs>
          <w:tab w:val="left" w:pos="1276"/>
        </w:tabs>
        <w:rPr>
          <w:sz w:val="28"/>
          <w:szCs w:val="28"/>
        </w:rPr>
      </w:pPr>
      <w:r>
        <w:rPr>
          <w:sz w:val="28"/>
          <w:szCs w:val="28"/>
        </w:rPr>
        <w:t>Regnskapsfører/kasserer utenfor styret</w:t>
      </w:r>
      <w:r w:rsidR="00676627" w:rsidRPr="00962D2E">
        <w:rPr>
          <w:sz w:val="28"/>
          <w:szCs w:val="28"/>
        </w:rPr>
        <w:t>: Bjarne Kjos</w:t>
      </w:r>
      <w:r>
        <w:rPr>
          <w:sz w:val="28"/>
          <w:szCs w:val="28"/>
        </w:rPr>
        <w:t>, f.o.m. årsmøtet 2021.</w:t>
      </w:r>
    </w:p>
    <w:p w14:paraId="5F4134B2" w14:textId="77777777" w:rsidR="00E67C36" w:rsidRPr="00900D20" w:rsidRDefault="00E67C36" w:rsidP="00B721C5">
      <w:pPr>
        <w:tabs>
          <w:tab w:val="left" w:pos="1276"/>
        </w:tabs>
        <w:rPr>
          <w:sz w:val="12"/>
          <w:szCs w:val="12"/>
        </w:rPr>
      </w:pPr>
    </w:p>
    <w:p w14:paraId="670DE9AE" w14:textId="1EFC949F" w:rsidR="00E67C36" w:rsidRPr="00962D2E" w:rsidRDefault="00E67C36" w:rsidP="00E67C36">
      <w:pPr>
        <w:tabs>
          <w:tab w:val="left" w:pos="1276"/>
        </w:tabs>
        <w:rPr>
          <w:sz w:val="28"/>
          <w:szCs w:val="28"/>
        </w:rPr>
      </w:pPr>
      <w:r w:rsidRPr="00E67C36">
        <w:rPr>
          <w:bCs/>
          <w:iCs/>
          <w:sz w:val="28"/>
          <w:szCs w:val="28"/>
        </w:rPr>
        <w:t>Revisorer:</w:t>
      </w:r>
      <w:r w:rsidRPr="00962D2E">
        <w:rPr>
          <w:sz w:val="28"/>
          <w:szCs w:val="28"/>
        </w:rPr>
        <w:t xml:space="preserve"> </w:t>
      </w:r>
      <w:r w:rsidRPr="00962D2E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62D2E">
        <w:rPr>
          <w:sz w:val="28"/>
          <w:szCs w:val="28"/>
        </w:rPr>
        <w:t xml:space="preserve">Knut Blikra </w:t>
      </w:r>
    </w:p>
    <w:p w14:paraId="16A7CB12" w14:textId="77777777" w:rsidR="00E67C36" w:rsidRPr="00900D20" w:rsidRDefault="00E67C36" w:rsidP="00B721C5">
      <w:pPr>
        <w:tabs>
          <w:tab w:val="left" w:pos="1276"/>
        </w:tabs>
        <w:rPr>
          <w:sz w:val="12"/>
          <w:szCs w:val="12"/>
        </w:rPr>
      </w:pPr>
    </w:p>
    <w:p w14:paraId="0D68DB31" w14:textId="5ADE6217" w:rsidR="00B721C5" w:rsidRDefault="00B721C5" w:rsidP="00B721C5">
      <w:pPr>
        <w:tabs>
          <w:tab w:val="left" w:pos="1276"/>
        </w:tabs>
        <w:rPr>
          <w:sz w:val="28"/>
          <w:szCs w:val="28"/>
        </w:rPr>
      </w:pPr>
      <w:r w:rsidRPr="00E67C36">
        <w:rPr>
          <w:bCs/>
          <w:iCs/>
          <w:sz w:val="28"/>
          <w:szCs w:val="28"/>
        </w:rPr>
        <w:t>Valgkomite:</w:t>
      </w:r>
      <w:r w:rsidR="00AD3CA5" w:rsidRPr="00962D2E">
        <w:rPr>
          <w:sz w:val="28"/>
          <w:szCs w:val="28"/>
        </w:rPr>
        <w:t xml:space="preserve"> </w:t>
      </w:r>
      <w:r w:rsidR="00AD3CA5" w:rsidRPr="00962D2E">
        <w:rPr>
          <w:sz w:val="28"/>
          <w:szCs w:val="28"/>
        </w:rPr>
        <w:tab/>
      </w:r>
      <w:r w:rsidR="00B669E4" w:rsidRPr="00962D2E">
        <w:rPr>
          <w:sz w:val="28"/>
          <w:szCs w:val="28"/>
        </w:rPr>
        <w:t>H</w:t>
      </w:r>
      <w:r w:rsidR="00AD3CA5" w:rsidRPr="00962D2E">
        <w:rPr>
          <w:sz w:val="28"/>
          <w:szCs w:val="28"/>
        </w:rPr>
        <w:t>ar vært Styret</w:t>
      </w:r>
    </w:p>
    <w:p w14:paraId="2065ED64" w14:textId="77777777" w:rsidR="00E67C36" w:rsidRPr="00900D20" w:rsidRDefault="00E67C36" w:rsidP="00B721C5">
      <w:pPr>
        <w:tabs>
          <w:tab w:val="left" w:pos="1276"/>
        </w:tabs>
        <w:rPr>
          <w:sz w:val="12"/>
          <w:szCs w:val="12"/>
        </w:rPr>
      </w:pPr>
    </w:p>
    <w:p w14:paraId="2BC34590" w14:textId="7D50794E" w:rsidR="00AB1DF4" w:rsidRDefault="00886148" w:rsidP="00B721C5">
      <w:pPr>
        <w:rPr>
          <w:sz w:val="28"/>
          <w:szCs w:val="28"/>
        </w:rPr>
      </w:pPr>
      <w:r w:rsidRPr="00962D2E">
        <w:rPr>
          <w:sz w:val="28"/>
          <w:szCs w:val="28"/>
        </w:rPr>
        <w:t>Det har vært avhol</w:t>
      </w:r>
      <w:r w:rsidR="00AD3CA5" w:rsidRPr="00962D2E">
        <w:rPr>
          <w:sz w:val="28"/>
          <w:szCs w:val="28"/>
        </w:rPr>
        <w:t>d</w:t>
      </w:r>
      <w:r w:rsidRPr="00962D2E">
        <w:rPr>
          <w:sz w:val="28"/>
          <w:szCs w:val="28"/>
        </w:rPr>
        <w:t>t 8</w:t>
      </w:r>
      <w:r w:rsidR="00B721C5" w:rsidRPr="00962D2E">
        <w:rPr>
          <w:sz w:val="28"/>
          <w:szCs w:val="28"/>
        </w:rPr>
        <w:t xml:space="preserve"> styremøter i perioden.  </w:t>
      </w:r>
    </w:p>
    <w:p w14:paraId="134A96EE" w14:textId="77777777" w:rsidR="00AB1DF4" w:rsidRPr="00900D20" w:rsidRDefault="00AB1DF4" w:rsidP="00B721C5">
      <w:pPr>
        <w:rPr>
          <w:sz w:val="12"/>
          <w:szCs w:val="12"/>
        </w:rPr>
      </w:pPr>
    </w:p>
    <w:p w14:paraId="075B2FD3" w14:textId="77777777" w:rsidR="00211426" w:rsidRDefault="00B721C5" w:rsidP="00B721C5">
      <w:pPr>
        <w:rPr>
          <w:b/>
          <w:sz w:val="28"/>
          <w:szCs w:val="28"/>
        </w:rPr>
      </w:pPr>
      <w:r w:rsidRPr="00962D2E">
        <w:rPr>
          <w:b/>
          <w:sz w:val="28"/>
          <w:szCs w:val="28"/>
        </w:rPr>
        <w:t>Medlemstallet</w:t>
      </w:r>
      <w:r w:rsidR="00211426">
        <w:rPr>
          <w:b/>
          <w:sz w:val="28"/>
          <w:szCs w:val="28"/>
        </w:rPr>
        <w:t>.</w:t>
      </w:r>
    </w:p>
    <w:p w14:paraId="0AAD8D78" w14:textId="58CD4B58" w:rsidR="00B721C5" w:rsidRPr="00900D20" w:rsidRDefault="00900D20" w:rsidP="00B721C5">
      <w:pPr>
        <w:rPr>
          <w:color w:val="FF0000"/>
          <w:sz w:val="28"/>
          <w:szCs w:val="28"/>
        </w:rPr>
      </w:pPr>
      <w:r w:rsidRPr="00487E76">
        <w:rPr>
          <w:sz w:val="28"/>
          <w:szCs w:val="28"/>
        </w:rPr>
        <w:t>P</w:t>
      </w:r>
      <w:r w:rsidR="009C5493" w:rsidRPr="00487E76">
        <w:rPr>
          <w:sz w:val="28"/>
          <w:szCs w:val="28"/>
        </w:rPr>
        <w:t>er 31</w:t>
      </w:r>
      <w:r w:rsidR="00AD3CA5" w:rsidRPr="00487E76">
        <w:rPr>
          <w:sz w:val="28"/>
          <w:szCs w:val="28"/>
        </w:rPr>
        <w:t>.12.</w:t>
      </w:r>
      <w:r w:rsidR="00676627" w:rsidRPr="00487E76">
        <w:rPr>
          <w:sz w:val="28"/>
          <w:szCs w:val="28"/>
        </w:rPr>
        <w:t>202</w:t>
      </w:r>
      <w:r w:rsidRPr="00487E76">
        <w:rPr>
          <w:sz w:val="28"/>
          <w:szCs w:val="28"/>
        </w:rPr>
        <w:t>2</w:t>
      </w:r>
      <w:r w:rsidR="00676627" w:rsidRPr="00487E76">
        <w:rPr>
          <w:sz w:val="28"/>
          <w:szCs w:val="28"/>
        </w:rPr>
        <w:t xml:space="preserve"> </w:t>
      </w:r>
      <w:r w:rsidR="00AB1DF4">
        <w:rPr>
          <w:sz w:val="28"/>
          <w:szCs w:val="28"/>
        </w:rPr>
        <w:t>er</w:t>
      </w:r>
      <w:r w:rsidR="00A566DE" w:rsidRPr="00962D2E">
        <w:rPr>
          <w:sz w:val="28"/>
          <w:szCs w:val="28"/>
        </w:rPr>
        <w:t xml:space="preserve"> </w:t>
      </w:r>
      <w:r w:rsidR="00211426">
        <w:rPr>
          <w:sz w:val="28"/>
          <w:szCs w:val="28"/>
        </w:rPr>
        <w:t>6</w:t>
      </w:r>
      <w:r w:rsidR="00240EA6">
        <w:rPr>
          <w:sz w:val="28"/>
          <w:szCs w:val="28"/>
        </w:rPr>
        <w:t>26</w:t>
      </w:r>
      <w:r w:rsidR="00B721C5" w:rsidRPr="00962D2E">
        <w:rPr>
          <w:sz w:val="28"/>
          <w:szCs w:val="28"/>
        </w:rPr>
        <w:t xml:space="preserve"> betalende medlemmer.</w:t>
      </w:r>
    </w:p>
    <w:p w14:paraId="48F76C1B" w14:textId="77777777" w:rsidR="00AB1DF4" w:rsidRPr="00900D20" w:rsidRDefault="00AB1DF4" w:rsidP="00B721C5">
      <w:pPr>
        <w:rPr>
          <w:sz w:val="12"/>
          <w:szCs w:val="12"/>
        </w:rPr>
      </w:pPr>
    </w:p>
    <w:p w14:paraId="12F7429B" w14:textId="77777777" w:rsidR="00211426" w:rsidRDefault="00B721C5" w:rsidP="00B721C5">
      <w:pPr>
        <w:rPr>
          <w:sz w:val="28"/>
          <w:szCs w:val="28"/>
        </w:rPr>
      </w:pPr>
      <w:r w:rsidRPr="00962D2E">
        <w:rPr>
          <w:b/>
          <w:sz w:val="28"/>
          <w:szCs w:val="28"/>
        </w:rPr>
        <w:t>Flagging 17.</w:t>
      </w:r>
      <w:r w:rsidR="009D7B91">
        <w:rPr>
          <w:b/>
          <w:sz w:val="28"/>
          <w:szCs w:val="28"/>
        </w:rPr>
        <w:t xml:space="preserve"> </w:t>
      </w:r>
      <w:r w:rsidRPr="00962D2E">
        <w:rPr>
          <w:b/>
          <w:sz w:val="28"/>
          <w:szCs w:val="28"/>
        </w:rPr>
        <w:t>mai</w:t>
      </w:r>
      <w:r w:rsidRPr="00962D2E">
        <w:rPr>
          <w:sz w:val="28"/>
          <w:szCs w:val="28"/>
        </w:rPr>
        <w:t xml:space="preserve">. </w:t>
      </w:r>
    </w:p>
    <w:p w14:paraId="37F95E51" w14:textId="70233D65" w:rsidR="00886148" w:rsidRDefault="00B721C5" w:rsidP="00B721C5">
      <w:pPr>
        <w:rPr>
          <w:sz w:val="28"/>
          <w:szCs w:val="28"/>
        </w:rPr>
      </w:pPr>
      <w:r w:rsidRPr="00962D2E">
        <w:rPr>
          <w:sz w:val="28"/>
          <w:szCs w:val="28"/>
        </w:rPr>
        <w:t xml:space="preserve">Som vanlig var flaggene </w:t>
      </w:r>
      <w:r w:rsidR="009D7B91">
        <w:rPr>
          <w:sz w:val="28"/>
          <w:szCs w:val="28"/>
        </w:rPr>
        <w:t xml:space="preserve">våre </w:t>
      </w:r>
      <w:r w:rsidRPr="00962D2E">
        <w:rPr>
          <w:sz w:val="28"/>
          <w:szCs w:val="28"/>
        </w:rPr>
        <w:t>oppe langs hele marsjruten 17.</w:t>
      </w:r>
      <w:r w:rsidR="002C0027">
        <w:rPr>
          <w:sz w:val="28"/>
          <w:szCs w:val="28"/>
        </w:rPr>
        <w:t xml:space="preserve"> </w:t>
      </w:r>
      <w:r w:rsidRPr="00962D2E">
        <w:rPr>
          <w:sz w:val="28"/>
          <w:szCs w:val="28"/>
        </w:rPr>
        <w:t>mai</w:t>
      </w:r>
      <w:r w:rsidR="00286A46">
        <w:rPr>
          <w:sz w:val="28"/>
          <w:szCs w:val="28"/>
        </w:rPr>
        <w:t>.</w:t>
      </w:r>
    </w:p>
    <w:p w14:paraId="4C53279E" w14:textId="77777777" w:rsidR="009D7B91" w:rsidRPr="00900D20" w:rsidRDefault="009D7B91" w:rsidP="00B721C5">
      <w:pPr>
        <w:rPr>
          <w:sz w:val="12"/>
          <w:szCs w:val="12"/>
        </w:rPr>
      </w:pPr>
    </w:p>
    <w:p w14:paraId="10999CDB" w14:textId="77777777" w:rsidR="00211426" w:rsidRDefault="00B721C5" w:rsidP="00B721C5">
      <w:pPr>
        <w:rPr>
          <w:sz w:val="28"/>
          <w:szCs w:val="28"/>
        </w:rPr>
      </w:pPr>
      <w:r w:rsidRPr="00962D2E">
        <w:rPr>
          <w:b/>
          <w:sz w:val="28"/>
          <w:szCs w:val="28"/>
        </w:rPr>
        <w:t>Spikkestad</w:t>
      </w:r>
      <w:r w:rsidR="00417A42">
        <w:rPr>
          <w:b/>
          <w:sz w:val="28"/>
          <w:szCs w:val="28"/>
        </w:rPr>
        <w:t>-D</w:t>
      </w:r>
      <w:r w:rsidR="00886148" w:rsidRPr="00962D2E">
        <w:rPr>
          <w:b/>
          <w:sz w:val="28"/>
          <w:szCs w:val="28"/>
        </w:rPr>
        <w:t>agen</w:t>
      </w:r>
      <w:r w:rsidR="00886148" w:rsidRPr="00962D2E">
        <w:rPr>
          <w:sz w:val="28"/>
          <w:szCs w:val="28"/>
        </w:rPr>
        <w:t xml:space="preserve">. </w:t>
      </w:r>
    </w:p>
    <w:p w14:paraId="74A42450" w14:textId="1B518036" w:rsidR="00886148" w:rsidRDefault="00886148" w:rsidP="00900D20">
      <w:pPr>
        <w:ind w:right="-145"/>
        <w:rPr>
          <w:sz w:val="28"/>
          <w:szCs w:val="28"/>
        </w:rPr>
      </w:pPr>
      <w:r w:rsidRPr="00962D2E">
        <w:rPr>
          <w:sz w:val="28"/>
          <w:szCs w:val="28"/>
        </w:rPr>
        <w:t>Bl</w:t>
      </w:r>
      <w:r w:rsidR="00286A46">
        <w:rPr>
          <w:sz w:val="28"/>
          <w:szCs w:val="28"/>
        </w:rPr>
        <w:t>e arrangert, bra oppmøte til tross for noe dårlig vær både på dag og kvelds</w:t>
      </w:r>
      <w:r w:rsidR="00293CF9">
        <w:rPr>
          <w:sz w:val="28"/>
          <w:szCs w:val="28"/>
        </w:rPr>
        <w:t>-</w:t>
      </w:r>
      <w:r w:rsidR="00286A46">
        <w:rPr>
          <w:sz w:val="28"/>
          <w:szCs w:val="28"/>
        </w:rPr>
        <w:t>arrangement</w:t>
      </w:r>
      <w:r w:rsidR="001871D7">
        <w:rPr>
          <w:sz w:val="28"/>
          <w:szCs w:val="28"/>
        </w:rPr>
        <w:t xml:space="preserve">. Takk til alle som hadde stands av ulike slag, og </w:t>
      </w:r>
      <w:r w:rsidR="0007279A">
        <w:rPr>
          <w:sz w:val="28"/>
          <w:szCs w:val="28"/>
        </w:rPr>
        <w:t>alle publikummer</w:t>
      </w:r>
      <w:r w:rsidR="00900D20">
        <w:rPr>
          <w:sz w:val="28"/>
          <w:szCs w:val="28"/>
        </w:rPr>
        <w:t>e</w:t>
      </w:r>
      <w:r w:rsidR="001871D7">
        <w:rPr>
          <w:sz w:val="28"/>
          <w:szCs w:val="28"/>
        </w:rPr>
        <w:t>.</w:t>
      </w:r>
    </w:p>
    <w:p w14:paraId="6C80F49A" w14:textId="77777777" w:rsidR="00AB1DF4" w:rsidRPr="00900D20" w:rsidRDefault="00AB1DF4" w:rsidP="00B721C5">
      <w:pPr>
        <w:rPr>
          <w:sz w:val="12"/>
          <w:szCs w:val="12"/>
        </w:rPr>
      </w:pPr>
    </w:p>
    <w:p w14:paraId="63B3D8F5" w14:textId="5C6EFBC3" w:rsidR="00211426" w:rsidRDefault="00676627" w:rsidP="00B721C5">
      <w:pPr>
        <w:rPr>
          <w:b/>
          <w:sz w:val="28"/>
          <w:szCs w:val="28"/>
        </w:rPr>
      </w:pPr>
      <w:r w:rsidRPr="00962D2E">
        <w:rPr>
          <w:b/>
          <w:sz w:val="28"/>
          <w:szCs w:val="28"/>
        </w:rPr>
        <w:t>Julegrantenningen</w:t>
      </w:r>
      <w:r w:rsidR="00AD3CA5" w:rsidRPr="00962D2E">
        <w:rPr>
          <w:b/>
          <w:sz w:val="28"/>
          <w:szCs w:val="28"/>
        </w:rPr>
        <w:t xml:space="preserve"> </w:t>
      </w:r>
      <w:r w:rsidR="00211426">
        <w:rPr>
          <w:b/>
          <w:sz w:val="28"/>
          <w:szCs w:val="28"/>
        </w:rPr>
        <w:t>1</w:t>
      </w:r>
      <w:r w:rsidR="003B5B45">
        <w:rPr>
          <w:b/>
          <w:sz w:val="28"/>
          <w:szCs w:val="28"/>
        </w:rPr>
        <w:t>.</w:t>
      </w:r>
      <w:r w:rsidR="00211426">
        <w:rPr>
          <w:b/>
          <w:sz w:val="28"/>
          <w:szCs w:val="28"/>
        </w:rPr>
        <w:t xml:space="preserve"> søndag i advent</w:t>
      </w:r>
      <w:r w:rsidR="00B721C5" w:rsidRPr="00962D2E">
        <w:rPr>
          <w:b/>
          <w:sz w:val="28"/>
          <w:szCs w:val="28"/>
        </w:rPr>
        <w:t xml:space="preserve">. </w:t>
      </w:r>
    </w:p>
    <w:p w14:paraId="033A9237" w14:textId="0F12F21D" w:rsidR="001871D7" w:rsidRDefault="00B721C5" w:rsidP="00B721C5">
      <w:pPr>
        <w:rPr>
          <w:sz w:val="28"/>
          <w:szCs w:val="28"/>
        </w:rPr>
      </w:pPr>
      <w:r w:rsidRPr="00AB1DF4">
        <w:rPr>
          <w:bCs/>
          <w:sz w:val="28"/>
          <w:szCs w:val="28"/>
        </w:rPr>
        <w:t>J</w:t>
      </w:r>
      <w:r w:rsidRPr="00962D2E">
        <w:rPr>
          <w:sz w:val="28"/>
          <w:szCs w:val="28"/>
        </w:rPr>
        <w:t>ulegranen ble tent på torget</w:t>
      </w:r>
      <w:r w:rsidR="00417A42">
        <w:rPr>
          <w:sz w:val="28"/>
          <w:szCs w:val="28"/>
        </w:rPr>
        <w:t>.</w:t>
      </w:r>
      <w:r w:rsidR="00AD3CA5" w:rsidRPr="00962D2E">
        <w:rPr>
          <w:sz w:val="28"/>
          <w:szCs w:val="28"/>
        </w:rPr>
        <w:t xml:space="preserve"> </w:t>
      </w:r>
      <w:r w:rsidR="001871D7">
        <w:rPr>
          <w:sz w:val="28"/>
          <w:szCs w:val="28"/>
        </w:rPr>
        <w:t>Røyken Brass spilte, takk til dem.</w:t>
      </w:r>
    </w:p>
    <w:p w14:paraId="24F4E095" w14:textId="71DAA577" w:rsidR="00417A42" w:rsidRDefault="001871D7" w:rsidP="00B721C5">
      <w:pPr>
        <w:rPr>
          <w:sz w:val="28"/>
          <w:szCs w:val="28"/>
        </w:rPr>
      </w:pPr>
      <w:r>
        <w:rPr>
          <w:sz w:val="28"/>
          <w:szCs w:val="28"/>
        </w:rPr>
        <w:t xml:space="preserve">Det ble servert gløgg og pepperkaker. </w:t>
      </w:r>
      <w:r w:rsidR="00417A42">
        <w:rPr>
          <w:sz w:val="28"/>
          <w:szCs w:val="28"/>
        </w:rPr>
        <w:t>C</w:t>
      </w:r>
      <w:r w:rsidR="00AD3CA5" w:rsidRPr="00962D2E">
        <w:rPr>
          <w:sz w:val="28"/>
          <w:szCs w:val="28"/>
        </w:rPr>
        <w:t>a</w:t>
      </w:r>
      <w:r w:rsidR="00417A42">
        <w:rPr>
          <w:sz w:val="28"/>
          <w:szCs w:val="28"/>
        </w:rPr>
        <w:t>.</w:t>
      </w:r>
      <w:r w:rsidR="00286A46">
        <w:rPr>
          <w:sz w:val="28"/>
          <w:szCs w:val="28"/>
        </w:rPr>
        <w:t xml:space="preserve"> 350</w:t>
      </w:r>
      <w:r w:rsidR="00AD3CA5" w:rsidRPr="00962D2E">
        <w:rPr>
          <w:sz w:val="28"/>
          <w:szCs w:val="28"/>
        </w:rPr>
        <w:t xml:space="preserve"> godteposer ble utdelt. </w:t>
      </w:r>
    </w:p>
    <w:p w14:paraId="44533BBC" w14:textId="0E70E343" w:rsidR="00D90BA9" w:rsidRDefault="00DC1355" w:rsidP="00B721C5">
      <w:pPr>
        <w:rPr>
          <w:sz w:val="28"/>
          <w:szCs w:val="28"/>
        </w:rPr>
      </w:pPr>
      <w:r>
        <w:rPr>
          <w:sz w:val="28"/>
          <w:szCs w:val="28"/>
        </w:rPr>
        <w:t>Det som ble til overs ble gitt til Gårdsskolen</w:t>
      </w:r>
      <w:r w:rsidR="0007279A">
        <w:rPr>
          <w:sz w:val="28"/>
          <w:szCs w:val="28"/>
        </w:rPr>
        <w:t xml:space="preserve"> og </w:t>
      </w:r>
      <w:r>
        <w:rPr>
          <w:sz w:val="28"/>
          <w:szCs w:val="28"/>
        </w:rPr>
        <w:t xml:space="preserve">Teglen </w:t>
      </w:r>
      <w:r w:rsidR="0007279A">
        <w:rPr>
          <w:sz w:val="28"/>
          <w:szCs w:val="28"/>
        </w:rPr>
        <w:t xml:space="preserve">Kirke og kultur </w:t>
      </w:r>
      <w:r>
        <w:rPr>
          <w:sz w:val="28"/>
          <w:szCs w:val="28"/>
        </w:rPr>
        <w:t>som skulle ha juletrefest og noe ble returnert.</w:t>
      </w:r>
      <w:r w:rsidR="00286A46">
        <w:rPr>
          <w:sz w:val="28"/>
          <w:szCs w:val="28"/>
        </w:rPr>
        <w:t xml:space="preserve"> </w:t>
      </w:r>
      <w:r w:rsidR="00B721C5" w:rsidRPr="00962D2E">
        <w:rPr>
          <w:sz w:val="28"/>
          <w:szCs w:val="28"/>
        </w:rPr>
        <w:br/>
        <w:t>Vi takker</w:t>
      </w:r>
      <w:r w:rsidR="00886148" w:rsidRPr="00962D2E">
        <w:rPr>
          <w:sz w:val="28"/>
          <w:szCs w:val="28"/>
        </w:rPr>
        <w:t xml:space="preserve"> nok en gang</w:t>
      </w:r>
      <w:r w:rsidR="00AD3CA5" w:rsidRPr="00962D2E">
        <w:rPr>
          <w:sz w:val="28"/>
          <w:szCs w:val="28"/>
        </w:rPr>
        <w:t xml:space="preserve"> Øystein Hoel </w:t>
      </w:r>
      <w:r w:rsidR="00B669E4" w:rsidRPr="00962D2E">
        <w:rPr>
          <w:sz w:val="28"/>
          <w:szCs w:val="28"/>
        </w:rPr>
        <w:t>og</w:t>
      </w:r>
      <w:r w:rsidR="00AD3CA5" w:rsidRPr="00962D2E">
        <w:rPr>
          <w:sz w:val="28"/>
          <w:szCs w:val="28"/>
        </w:rPr>
        <w:t xml:space="preserve"> Co</w:t>
      </w:r>
      <w:r w:rsidR="00886148" w:rsidRPr="00962D2E">
        <w:rPr>
          <w:sz w:val="28"/>
          <w:szCs w:val="28"/>
        </w:rPr>
        <w:t xml:space="preserve"> </w:t>
      </w:r>
      <w:r w:rsidR="00B721C5" w:rsidRPr="00962D2E">
        <w:rPr>
          <w:sz w:val="28"/>
          <w:szCs w:val="28"/>
        </w:rPr>
        <w:t xml:space="preserve">for </w:t>
      </w:r>
      <w:r w:rsidR="00AD3CA5" w:rsidRPr="00962D2E">
        <w:rPr>
          <w:sz w:val="28"/>
          <w:szCs w:val="28"/>
        </w:rPr>
        <w:t xml:space="preserve">transport og </w:t>
      </w:r>
      <w:r w:rsidR="00676627" w:rsidRPr="00962D2E">
        <w:rPr>
          <w:sz w:val="28"/>
          <w:szCs w:val="28"/>
        </w:rPr>
        <w:t>hjelp</w:t>
      </w:r>
      <w:r w:rsidR="00286A46">
        <w:rPr>
          <w:sz w:val="28"/>
          <w:szCs w:val="28"/>
        </w:rPr>
        <w:t>.</w:t>
      </w:r>
    </w:p>
    <w:p w14:paraId="4F84FDFA" w14:textId="77777777" w:rsidR="00AB1DF4" w:rsidRPr="00900D20" w:rsidRDefault="00AB1DF4" w:rsidP="00B721C5">
      <w:pPr>
        <w:rPr>
          <w:sz w:val="12"/>
          <w:szCs w:val="12"/>
        </w:rPr>
      </w:pPr>
    </w:p>
    <w:p w14:paraId="763C1B40" w14:textId="77777777" w:rsidR="00211426" w:rsidRDefault="009059A0" w:rsidP="00900D20">
      <w:pPr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</w:rPr>
        <w:t>Sponsing.</w:t>
      </w:r>
      <w:r w:rsidR="00886148" w:rsidRPr="00962D2E">
        <w:rPr>
          <w:rFonts w:eastAsia="Calibri"/>
          <w:sz w:val="28"/>
          <w:szCs w:val="28"/>
          <w:lang w:eastAsia="en-US"/>
        </w:rPr>
        <w:t xml:space="preserve"> </w:t>
      </w:r>
    </w:p>
    <w:p w14:paraId="1355A71D" w14:textId="45644E03" w:rsidR="002C0027" w:rsidRDefault="00B669E4" w:rsidP="00886148">
      <w:pPr>
        <w:spacing w:after="120"/>
        <w:rPr>
          <w:rFonts w:eastAsia="Calibri"/>
          <w:sz w:val="28"/>
          <w:szCs w:val="28"/>
          <w:lang w:eastAsia="en-US"/>
        </w:rPr>
      </w:pPr>
      <w:r w:rsidRPr="00962D2E">
        <w:rPr>
          <w:rFonts w:eastAsia="Calibri"/>
          <w:sz w:val="28"/>
          <w:szCs w:val="28"/>
          <w:lang w:eastAsia="en-US"/>
        </w:rPr>
        <w:t xml:space="preserve">Vi har </w:t>
      </w:r>
      <w:r w:rsidR="001871D7">
        <w:rPr>
          <w:rFonts w:eastAsia="Calibri"/>
          <w:sz w:val="28"/>
          <w:szCs w:val="28"/>
          <w:lang w:eastAsia="en-US"/>
        </w:rPr>
        <w:t>tildelt</w:t>
      </w:r>
      <w:r w:rsidR="00743C13">
        <w:rPr>
          <w:rFonts w:eastAsia="Calibri"/>
          <w:sz w:val="28"/>
          <w:szCs w:val="28"/>
          <w:lang w:eastAsia="en-US"/>
        </w:rPr>
        <w:t xml:space="preserve"> </w:t>
      </w:r>
      <w:r w:rsidR="00286A46">
        <w:rPr>
          <w:rFonts w:eastAsia="Calibri"/>
          <w:sz w:val="28"/>
          <w:szCs w:val="28"/>
          <w:lang w:eastAsia="en-US"/>
        </w:rPr>
        <w:t xml:space="preserve">kr 50.000.- </w:t>
      </w:r>
      <w:r w:rsidR="001871D7">
        <w:rPr>
          <w:rFonts w:eastAsia="Calibri"/>
          <w:sz w:val="28"/>
          <w:szCs w:val="28"/>
          <w:lang w:eastAsia="en-US"/>
        </w:rPr>
        <w:t>fordelt på</w:t>
      </w:r>
      <w:r w:rsidR="00743C13">
        <w:rPr>
          <w:rFonts w:eastAsia="Calibri"/>
          <w:sz w:val="28"/>
          <w:szCs w:val="28"/>
          <w:lang w:eastAsia="en-US"/>
        </w:rPr>
        <w:t xml:space="preserve"> ROS</w:t>
      </w:r>
      <w:r w:rsidR="00286A46">
        <w:rPr>
          <w:rFonts w:eastAsia="Calibri"/>
          <w:sz w:val="28"/>
          <w:szCs w:val="28"/>
          <w:lang w:eastAsia="en-US"/>
        </w:rPr>
        <w:t xml:space="preserve"> Fotball, R</w:t>
      </w:r>
      <w:r w:rsidR="0085474D">
        <w:rPr>
          <w:rFonts w:eastAsia="Calibri"/>
          <w:sz w:val="28"/>
          <w:szCs w:val="28"/>
          <w:lang w:eastAsia="en-US"/>
        </w:rPr>
        <w:t>OS</w:t>
      </w:r>
      <w:r w:rsidR="00286A46">
        <w:rPr>
          <w:rFonts w:eastAsia="Calibri"/>
          <w:sz w:val="28"/>
          <w:szCs w:val="28"/>
          <w:lang w:eastAsia="en-US"/>
        </w:rPr>
        <w:t xml:space="preserve"> åpen hall, Røyken Brass, Teglen Ten Sing og Røyken Sanitetsforening</w:t>
      </w:r>
      <w:r w:rsidR="00743C13">
        <w:rPr>
          <w:rFonts w:eastAsia="Calibri"/>
          <w:sz w:val="28"/>
          <w:szCs w:val="28"/>
          <w:lang w:eastAsia="en-US"/>
        </w:rPr>
        <w:t>.</w:t>
      </w:r>
    </w:p>
    <w:p w14:paraId="48276EC4" w14:textId="65D42D4F" w:rsidR="00886148" w:rsidRDefault="00012642" w:rsidP="003B5B45">
      <w:pPr>
        <w:rPr>
          <w:rFonts w:eastAsia="Calibri"/>
          <w:sz w:val="28"/>
          <w:szCs w:val="28"/>
          <w:lang w:eastAsia="en-US"/>
        </w:rPr>
      </w:pPr>
      <w:r w:rsidRPr="00962D2E">
        <w:rPr>
          <w:rFonts w:eastAsia="Calibri"/>
          <w:sz w:val="28"/>
          <w:szCs w:val="28"/>
          <w:lang w:eastAsia="en-US"/>
        </w:rPr>
        <w:t>Gårdsskolen</w:t>
      </w:r>
      <w:r w:rsidR="00D90BA9" w:rsidRPr="00962D2E">
        <w:rPr>
          <w:rFonts w:eastAsia="Calibri"/>
          <w:sz w:val="28"/>
          <w:szCs w:val="28"/>
          <w:lang w:eastAsia="en-US"/>
        </w:rPr>
        <w:t xml:space="preserve"> </w:t>
      </w:r>
      <w:r w:rsidR="001871D7">
        <w:rPr>
          <w:rFonts w:eastAsia="Calibri"/>
          <w:sz w:val="28"/>
          <w:szCs w:val="28"/>
          <w:lang w:eastAsia="en-US"/>
        </w:rPr>
        <w:t xml:space="preserve">og Spikkestad </w:t>
      </w:r>
      <w:r w:rsidR="0007279A">
        <w:rPr>
          <w:rFonts w:eastAsia="Calibri"/>
          <w:sz w:val="28"/>
          <w:szCs w:val="28"/>
          <w:lang w:eastAsia="en-US"/>
        </w:rPr>
        <w:t>b</w:t>
      </w:r>
      <w:r w:rsidR="001871D7">
        <w:rPr>
          <w:rFonts w:eastAsia="Calibri"/>
          <w:sz w:val="28"/>
          <w:szCs w:val="28"/>
          <w:lang w:eastAsia="en-US"/>
        </w:rPr>
        <w:t xml:space="preserve">arneskole </w:t>
      </w:r>
      <w:r w:rsidR="002C0027">
        <w:rPr>
          <w:rFonts w:eastAsia="Calibri"/>
          <w:sz w:val="28"/>
          <w:szCs w:val="28"/>
          <w:lang w:eastAsia="en-US"/>
        </w:rPr>
        <w:t xml:space="preserve">har </w:t>
      </w:r>
      <w:r w:rsidR="001871D7">
        <w:rPr>
          <w:rFonts w:eastAsia="Calibri"/>
          <w:sz w:val="28"/>
          <w:szCs w:val="28"/>
          <w:lang w:eastAsia="en-US"/>
        </w:rPr>
        <w:t xml:space="preserve">hver </w:t>
      </w:r>
      <w:r w:rsidR="002C0027">
        <w:rPr>
          <w:rFonts w:eastAsia="Calibri"/>
          <w:sz w:val="28"/>
          <w:szCs w:val="28"/>
          <w:lang w:eastAsia="en-US"/>
        </w:rPr>
        <w:t xml:space="preserve">fått </w:t>
      </w:r>
      <w:r w:rsidR="00D90BA9" w:rsidRPr="00962D2E">
        <w:rPr>
          <w:rFonts w:eastAsia="Calibri"/>
          <w:sz w:val="28"/>
          <w:szCs w:val="28"/>
          <w:lang w:eastAsia="en-US"/>
        </w:rPr>
        <w:t xml:space="preserve">kr </w:t>
      </w:r>
      <w:r w:rsidR="001871D7">
        <w:rPr>
          <w:rFonts w:eastAsia="Calibri"/>
          <w:sz w:val="28"/>
          <w:szCs w:val="28"/>
          <w:lang w:eastAsia="en-US"/>
        </w:rPr>
        <w:t>4000</w:t>
      </w:r>
      <w:r w:rsidR="00D90BA9" w:rsidRPr="00962D2E">
        <w:rPr>
          <w:rFonts w:eastAsia="Calibri"/>
          <w:sz w:val="28"/>
          <w:szCs w:val="28"/>
          <w:lang w:eastAsia="en-US"/>
        </w:rPr>
        <w:t>.-</w:t>
      </w:r>
      <w:r w:rsidRPr="00962D2E">
        <w:rPr>
          <w:rFonts w:eastAsia="Calibri"/>
          <w:sz w:val="28"/>
          <w:szCs w:val="28"/>
          <w:lang w:eastAsia="en-US"/>
        </w:rPr>
        <w:t xml:space="preserve"> </w:t>
      </w:r>
      <w:r w:rsidR="003B5B45">
        <w:rPr>
          <w:rFonts w:eastAsia="Calibri"/>
          <w:sz w:val="28"/>
          <w:szCs w:val="28"/>
          <w:lang w:eastAsia="en-US"/>
        </w:rPr>
        <w:t xml:space="preserve">for </w:t>
      </w:r>
      <w:r w:rsidRPr="00962D2E">
        <w:rPr>
          <w:rFonts w:eastAsia="Calibri"/>
          <w:sz w:val="28"/>
          <w:szCs w:val="28"/>
          <w:lang w:eastAsia="en-US"/>
        </w:rPr>
        <w:t>plukking av sø</w:t>
      </w:r>
      <w:r w:rsidR="00D90BA9" w:rsidRPr="00962D2E">
        <w:rPr>
          <w:rFonts w:eastAsia="Calibri"/>
          <w:sz w:val="28"/>
          <w:szCs w:val="28"/>
          <w:lang w:eastAsia="en-US"/>
        </w:rPr>
        <w:t>ppel langs veiene på Spi</w:t>
      </w:r>
      <w:r w:rsidR="00286A46">
        <w:rPr>
          <w:rFonts w:eastAsia="Calibri"/>
          <w:sz w:val="28"/>
          <w:szCs w:val="28"/>
          <w:lang w:eastAsia="en-US"/>
        </w:rPr>
        <w:t>kkestad</w:t>
      </w:r>
      <w:r w:rsidR="003B5B45">
        <w:rPr>
          <w:rFonts w:eastAsia="Calibri"/>
          <w:sz w:val="28"/>
          <w:szCs w:val="28"/>
          <w:lang w:eastAsia="en-US"/>
        </w:rPr>
        <w:t>.</w:t>
      </w:r>
    </w:p>
    <w:p w14:paraId="17DB2CFB" w14:textId="77777777" w:rsidR="003B5B45" w:rsidRPr="00900D20" w:rsidRDefault="003B5B45" w:rsidP="003B5B45">
      <w:pPr>
        <w:rPr>
          <w:rFonts w:eastAsia="Calibri"/>
          <w:sz w:val="12"/>
          <w:szCs w:val="12"/>
          <w:lang w:eastAsia="en-US"/>
        </w:rPr>
      </w:pPr>
    </w:p>
    <w:p w14:paraId="718D49C9" w14:textId="79CFD0D4" w:rsidR="00A7550A" w:rsidRPr="00962D2E" w:rsidRDefault="00A7550A" w:rsidP="00900D20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Årets gladsak på kr 10.000.- gikk til ROS-Hytta.</w:t>
      </w:r>
    </w:p>
    <w:p w14:paraId="4BCB225D" w14:textId="77777777" w:rsidR="00900D20" w:rsidRPr="00900D20" w:rsidRDefault="00900D20" w:rsidP="003B5B45">
      <w:pPr>
        <w:rPr>
          <w:b/>
          <w:sz w:val="12"/>
          <w:szCs w:val="12"/>
        </w:rPr>
      </w:pPr>
    </w:p>
    <w:p w14:paraId="30E4CF0A" w14:textId="56992271" w:rsidR="00A7550A" w:rsidRDefault="00DF7300" w:rsidP="003B5B45">
      <w:pPr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743C13">
        <w:rPr>
          <w:b/>
          <w:sz w:val="28"/>
          <w:szCs w:val="28"/>
        </w:rPr>
        <w:t>ilskudd</w:t>
      </w:r>
    </w:p>
    <w:p w14:paraId="59FB43EC" w14:textId="3C631F2F" w:rsidR="00743C13" w:rsidRPr="00743C13" w:rsidRDefault="00743C13" w:rsidP="00886148">
      <w:pPr>
        <w:spacing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Spikkestad Vel har mottatt økonomisk tilskudd fra Asker Kommune til Spikkestad-Dagen, og fra Asker Velforbund </w:t>
      </w:r>
      <w:r w:rsidR="0007279A">
        <w:rPr>
          <w:bCs/>
          <w:sz w:val="28"/>
          <w:szCs w:val="28"/>
        </w:rPr>
        <w:t>ifb.</w:t>
      </w:r>
      <w:r>
        <w:rPr>
          <w:bCs/>
          <w:sz w:val="28"/>
          <w:szCs w:val="28"/>
        </w:rPr>
        <w:t xml:space="preserve"> med Velru</w:t>
      </w:r>
      <w:r w:rsidR="0007279A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>ken.</w:t>
      </w:r>
    </w:p>
    <w:p w14:paraId="1226277C" w14:textId="7A4E822C" w:rsidR="00211426" w:rsidRDefault="00B721C5" w:rsidP="003B5B45">
      <w:pPr>
        <w:rPr>
          <w:sz w:val="28"/>
          <w:szCs w:val="28"/>
        </w:rPr>
      </w:pPr>
      <w:r w:rsidRPr="00962D2E">
        <w:rPr>
          <w:b/>
          <w:sz w:val="28"/>
          <w:szCs w:val="28"/>
        </w:rPr>
        <w:lastRenderedPageBreak/>
        <w:t>Spikkestad-Posten</w:t>
      </w:r>
      <w:r w:rsidR="00211426">
        <w:rPr>
          <w:b/>
          <w:sz w:val="28"/>
          <w:szCs w:val="28"/>
        </w:rPr>
        <w:t>.</w:t>
      </w:r>
      <w:r w:rsidRPr="00962D2E">
        <w:rPr>
          <w:sz w:val="28"/>
          <w:szCs w:val="28"/>
        </w:rPr>
        <w:t xml:space="preserve"> </w:t>
      </w:r>
    </w:p>
    <w:p w14:paraId="2BD13C62" w14:textId="22B4EE49" w:rsidR="00B721C5" w:rsidRPr="00962D2E" w:rsidRDefault="00211426" w:rsidP="00D60DA1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="00B721C5" w:rsidRPr="00962D2E">
        <w:rPr>
          <w:sz w:val="28"/>
          <w:szCs w:val="28"/>
        </w:rPr>
        <w:t>ar kommet ut med 3 nummer i perioden.</w:t>
      </w:r>
    </w:p>
    <w:p w14:paraId="165C8F4E" w14:textId="77777777" w:rsidR="00211426" w:rsidRPr="00D60DA1" w:rsidRDefault="00211426" w:rsidP="00D60DA1">
      <w:pPr>
        <w:rPr>
          <w:b/>
          <w:sz w:val="12"/>
          <w:szCs w:val="12"/>
        </w:rPr>
      </w:pPr>
    </w:p>
    <w:p w14:paraId="20B3AD69" w14:textId="28105A15" w:rsidR="00211426" w:rsidRDefault="00676627" w:rsidP="003B5B45">
      <w:pPr>
        <w:rPr>
          <w:b/>
          <w:sz w:val="28"/>
          <w:szCs w:val="28"/>
        </w:rPr>
      </w:pPr>
      <w:r w:rsidRPr="00962D2E">
        <w:rPr>
          <w:b/>
          <w:sz w:val="28"/>
          <w:szCs w:val="28"/>
        </w:rPr>
        <w:t>Komiteer.</w:t>
      </w:r>
      <w:r w:rsidR="00AD3CA5" w:rsidRPr="00962D2E">
        <w:rPr>
          <w:b/>
          <w:sz w:val="28"/>
          <w:szCs w:val="28"/>
        </w:rPr>
        <w:t xml:space="preserve"> </w:t>
      </w:r>
    </w:p>
    <w:p w14:paraId="150633A7" w14:textId="403230F3" w:rsidR="009C5493" w:rsidRDefault="00AD3CA5" w:rsidP="00D60DA1">
      <w:pPr>
        <w:rPr>
          <w:sz w:val="28"/>
          <w:szCs w:val="28"/>
        </w:rPr>
      </w:pPr>
      <w:r w:rsidRPr="00962D2E">
        <w:rPr>
          <w:sz w:val="28"/>
          <w:szCs w:val="28"/>
        </w:rPr>
        <w:t>Vi har</w:t>
      </w:r>
      <w:r w:rsidR="00286A46">
        <w:rPr>
          <w:sz w:val="28"/>
          <w:szCs w:val="28"/>
        </w:rPr>
        <w:t xml:space="preserve"> en</w:t>
      </w:r>
      <w:r w:rsidRPr="00962D2E">
        <w:rPr>
          <w:sz w:val="28"/>
          <w:szCs w:val="28"/>
        </w:rPr>
        <w:t xml:space="preserve"> </w:t>
      </w:r>
      <w:r w:rsidR="00676627" w:rsidRPr="00962D2E">
        <w:rPr>
          <w:sz w:val="28"/>
          <w:szCs w:val="28"/>
        </w:rPr>
        <w:t>komite</w:t>
      </w:r>
      <w:r w:rsidRPr="00962D2E">
        <w:rPr>
          <w:sz w:val="28"/>
          <w:szCs w:val="28"/>
        </w:rPr>
        <w:t xml:space="preserve"> til arbeid</w:t>
      </w:r>
      <w:r w:rsidR="00D52214">
        <w:rPr>
          <w:sz w:val="28"/>
          <w:szCs w:val="28"/>
        </w:rPr>
        <w:t>et</w:t>
      </w:r>
      <w:r w:rsidRPr="00962D2E">
        <w:rPr>
          <w:sz w:val="28"/>
          <w:szCs w:val="28"/>
        </w:rPr>
        <w:t xml:space="preserve"> med stolpejaktens forberedelser</w:t>
      </w:r>
      <w:r w:rsidR="00F04057">
        <w:rPr>
          <w:sz w:val="28"/>
          <w:szCs w:val="28"/>
        </w:rPr>
        <w:t>.</w:t>
      </w:r>
    </w:p>
    <w:p w14:paraId="59B3119C" w14:textId="6080DF1A" w:rsidR="00DC1355" w:rsidRDefault="0007279A" w:rsidP="00D60DA1">
      <w:pPr>
        <w:rPr>
          <w:sz w:val="28"/>
          <w:szCs w:val="28"/>
        </w:rPr>
      </w:pPr>
      <w:r>
        <w:rPr>
          <w:sz w:val="28"/>
          <w:szCs w:val="28"/>
        </w:rPr>
        <w:t>E</w:t>
      </w:r>
      <w:r w:rsidR="00240EA6">
        <w:rPr>
          <w:sz w:val="28"/>
          <w:szCs w:val="28"/>
        </w:rPr>
        <w:t>n komite som jobber med bok ifb</w:t>
      </w:r>
      <w:r>
        <w:rPr>
          <w:sz w:val="28"/>
          <w:szCs w:val="28"/>
        </w:rPr>
        <w:t>.</w:t>
      </w:r>
      <w:r w:rsidR="00240EA6">
        <w:rPr>
          <w:sz w:val="28"/>
          <w:szCs w:val="28"/>
        </w:rPr>
        <w:t xml:space="preserve"> med 100 </w:t>
      </w:r>
      <w:r w:rsidR="00DC1355">
        <w:rPr>
          <w:sz w:val="28"/>
          <w:szCs w:val="28"/>
        </w:rPr>
        <w:t>årsjubileet</w:t>
      </w:r>
      <w:r>
        <w:rPr>
          <w:sz w:val="28"/>
          <w:szCs w:val="28"/>
        </w:rPr>
        <w:t xml:space="preserve"> i 2024, </w:t>
      </w:r>
    </w:p>
    <w:p w14:paraId="608CBA09" w14:textId="461778CE" w:rsidR="00240EA6" w:rsidRDefault="00D60DA1" w:rsidP="00D60DA1">
      <w:pPr>
        <w:rPr>
          <w:sz w:val="28"/>
          <w:szCs w:val="28"/>
        </w:rPr>
      </w:pPr>
      <w:r>
        <w:rPr>
          <w:sz w:val="28"/>
          <w:szCs w:val="28"/>
        </w:rPr>
        <w:t>o</w:t>
      </w:r>
      <w:r w:rsidR="0007279A">
        <w:rPr>
          <w:sz w:val="28"/>
          <w:szCs w:val="28"/>
        </w:rPr>
        <w:t xml:space="preserve">g en </w:t>
      </w:r>
      <w:r w:rsidR="002B4EA2">
        <w:rPr>
          <w:sz w:val="28"/>
          <w:szCs w:val="28"/>
        </w:rPr>
        <w:t xml:space="preserve">komite som jobber med </w:t>
      </w:r>
      <w:r w:rsidR="0007279A">
        <w:rPr>
          <w:sz w:val="28"/>
          <w:szCs w:val="28"/>
        </w:rPr>
        <w:t>k</w:t>
      </w:r>
      <w:r w:rsidR="002B4EA2">
        <w:rPr>
          <w:sz w:val="28"/>
          <w:szCs w:val="28"/>
        </w:rPr>
        <w:t xml:space="preserve">veldsarrangement </w:t>
      </w:r>
      <w:r w:rsidR="0007279A">
        <w:rPr>
          <w:sz w:val="28"/>
          <w:szCs w:val="28"/>
        </w:rPr>
        <w:t xml:space="preserve">på Spikkestad-Dagen </w:t>
      </w:r>
      <w:r w:rsidR="002B4EA2">
        <w:rPr>
          <w:sz w:val="28"/>
          <w:szCs w:val="28"/>
        </w:rPr>
        <w:t>2024</w:t>
      </w:r>
      <w:r w:rsidR="004262C3">
        <w:rPr>
          <w:sz w:val="28"/>
          <w:szCs w:val="28"/>
        </w:rPr>
        <w:t>.</w:t>
      </w:r>
    </w:p>
    <w:p w14:paraId="7F158301" w14:textId="77777777" w:rsidR="00D60DA1" w:rsidRPr="00D60DA1" w:rsidRDefault="00D60DA1" w:rsidP="00D60DA1">
      <w:pPr>
        <w:rPr>
          <w:rFonts w:eastAsia="Calibri"/>
          <w:sz w:val="12"/>
          <w:szCs w:val="12"/>
          <w:lang w:eastAsia="en-US"/>
        </w:rPr>
      </w:pPr>
    </w:p>
    <w:p w14:paraId="26BCDDF4" w14:textId="77777777" w:rsidR="00211426" w:rsidRDefault="00B721C5" w:rsidP="003B5B45">
      <w:pPr>
        <w:rPr>
          <w:sz w:val="28"/>
          <w:szCs w:val="28"/>
        </w:rPr>
      </w:pPr>
      <w:r w:rsidRPr="00962D2E">
        <w:rPr>
          <w:b/>
          <w:sz w:val="28"/>
          <w:szCs w:val="28"/>
        </w:rPr>
        <w:t>Utleie/utlån</w:t>
      </w:r>
      <w:r w:rsidRPr="00962D2E">
        <w:rPr>
          <w:sz w:val="28"/>
          <w:szCs w:val="28"/>
        </w:rPr>
        <w:t xml:space="preserve">. </w:t>
      </w:r>
    </w:p>
    <w:p w14:paraId="29F83C0D" w14:textId="754CD273" w:rsidR="00B721C5" w:rsidRPr="0007279A" w:rsidRDefault="00211426" w:rsidP="00571332">
      <w:pPr>
        <w:ind w:right="-287"/>
        <w:rPr>
          <w:sz w:val="28"/>
          <w:szCs w:val="28"/>
        </w:rPr>
      </w:pPr>
      <w:r>
        <w:rPr>
          <w:sz w:val="28"/>
          <w:szCs w:val="28"/>
        </w:rPr>
        <w:t>Telt</w:t>
      </w:r>
      <w:r w:rsidR="00B721C5" w:rsidRPr="00962D2E">
        <w:rPr>
          <w:sz w:val="28"/>
          <w:szCs w:val="28"/>
        </w:rPr>
        <w:t xml:space="preserve">, stoler/bord og </w:t>
      </w:r>
      <w:r w:rsidR="00D60DA1">
        <w:rPr>
          <w:sz w:val="28"/>
          <w:szCs w:val="28"/>
        </w:rPr>
        <w:t>lyd</w:t>
      </w:r>
      <w:r w:rsidR="00B721C5" w:rsidRPr="00962D2E">
        <w:rPr>
          <w:sz w:val="28"/>
          <w:szCs w:val="28"/>
        </w:rPr>
        <w:t>anlegg er fortsatt populære leie/låneprodukter</w:t>
      </w:r>
      <w:r w:rsidR="00953613">
        <w:rPr>
          <w:sz w:val="28"/>
          <w:szCs w:val="28"/>
        </w:rPr>
        <w:t>,</w:t>
      </w:r>
      <w:r w:rsidR="00953613" w:rsidRPr="00953613">
        <w:rPr>
          <w:color w:val="FF0000"/>
          <w:sz w:val="28"/>
          <w:szCs w:val="28"/>
        </w:rPr>
        <w:t xml:space="preserve"> </w:t>
      </w:r>
      <w:r w:rsidR="00953613" w:rsidRPr="00953613">
        <w:rPr>
          <w:sz w:val="28"/>
          <w:szCs w:val="28"/>
        </w:rPr>
        <w:t>og det er kjøpt inn en del nye stoler og bord. Det er investert i nytt lydanlegg i 2022.</w:t>
      </w:r>
      <w:r w:rsidR="00953613" w:rsidRPr="00962D2E">
        <w:rPr>
          <w:sz w:val="28"/>
          <w:szCs w:val="28"/>
        </w:rPr>
        <w:br/>
      </w:r>
      <w:r w:rsidR="00B721C5" w:rsidRPr="00962D2E">
        <w:rPr>
          <w:sz w:val="28"/>
          <w:szCs w:val="28"/>
        </w:rPr>
        <w:t xml:space="preserve">Vi leier ut lokaler og arealer til Shell Express, Steinar Sagvik og </w:t>
      </w:r>
      <w:r w:rsidR="002C4D3C" w:rsidRPr="00962D2E">
        <w:rPr>
          <w:sz w:val="28"/>
          <w:szCs w:val="28"/>
        </w:rPr>
        <w:t xml:space="preserve">Step </w:t>
      </w:r>
      <w:r w:rsidR="00676627" w:rsidRPr="00962D2E">
        <w:rPr>
          <w:sz w:val="28"/>
          <w:szCs w:val="28"/>
        </w:rPr>
        <w:t>Trafikkskole.</w:t>
      </w:r>
    </w:p>
    <w:p w14:paraId="2C446338" w14:textId="77777777" w:rsidR="009D7B91" w:rsidRPr="00571332" w:rsidRDefault="009D7B91" w:rsidP="00B721C5">
      <w:pPr>
        <w:rPr>
          <w:b/>
          <w:sz w:val="12"/>
          <w:szCs w:val="12"/>
        </w:rPr>
      </w:pPr>
    </w:p>
    <w:p w14:paraId="3E71B71F" w14:textId="77777777" w:rsidR="00211426" w:rsidRDefault="00B721C5" w:rsidP="00B721C5">
      <w:pPr>
        <w:rPr>
          <w:b/>
          <w:sz w:val="28"/>
          <w:szCs w:val="28"/>
        </w:rPr>
      </w:pPr>
      <w:r w:rsidRPr="00962D2E">
        <w:rPr>
          <w:b/>
          <w:sz w:val="28"/>
          <w:szCs w:val="28"/>
        </w:rPr>
        <w:t>Benker</w:t>
      </w:r>
      <w:r w:rsidR="002C0027">
        <w:rPr>
          <w:b/>
          <w:sz w:val="28"/>
          <w:szCs w:val="28"/>
        </w:rPr>
        <w:t>.</w:t>
      </w:r>
      <w:r w:rsidRPr="00962D2E">
        <w:rPr>
          <w:b/>
          <w:sz w:val="28"/>
          <w:szCs w:val="28"/>
        </w:rPr>
        <w:t xml:space="preserve"> </w:t>
      </w:r>
    </w:p>
    <w:p w14:paraId="332482E9" w14:textId="76CD91F4" w:rsidR="00B721C5" w:rsidRDefault="00AD3CA5" w:rsidP="00B721C5">
      <w:pPr>
        <w:rPr>
          <w:sz w:val="28"/>
          <w:szCs w:val="28"/>
        </w:rPr>
      </w:pPr>
      <w:r w:rsidRPr="00962D2E">
        <w:rPr>
          <w:sz w:val="28"/>
          <w:szCs w:val="28"/>
        </w:rPr>
        <w:t>Vi h</w:t>
      </w:r>
      <w:r w:rsidR="00A566DE" w:rsidRPr="00962D2E">
        <w:rPr>
          <w:sz w:val="28"/>
          <w:szCs w:val="28"/>
        </w:rPr>
        <w:t xml:space="preserve">ar nå </w:t>
      </w:r>
      <w:r w:rsidR="00676627" w:rsidRPr="00962D2E">
        <w:rPr>
          <w:sz w:val="28"/>
          <w:szCs w:val="28"/>
        </w:rPr>
        <w:t>ca.</w:t>
      </w:r>
      <w:r w:rsidR="00A566DE" w:rsidRPr="00962D2E">
        <w:rPr>
          <w:sz w:val="28"/>
          <w:szCs w:val="28"/>
        </w:rPr>
        <w:t xml:space="preserve"> </w:t>
      </w:r>
      <w:r w:rsidR="00211426">
        <w:rPr>
          <w:sz w:val="28"/>
          <w:szCs w:val="28"/>
        </w:rPr>
        <w:t>40</w:t>
      </w:r>
      <w:r w:rsidRPr="00962D2E">
        <w:rPr>
          <w:sz w:val="28"/>
          <w:szCs w:val="28"/>
        </w:rPr>
        <w:t xml:space="preserve"> </w:t>
      </w:r>
      <w:r w:rsidR="00B721C5" w:rsidRPr="00962D2E">
        <w:rPr>
          <w:sz w:val="28"/>
          <w:szCs w:val="28"/>
        </w:rPr>
        <w:t>benker og rastebord plassert ut rundt omkring</w:t>
      </w:r>
      <w:r w:rsidR="00953613" w:rsidRPr="00953613">
        <w:rPr>
          <w:sz w:val="28"/>
          <w:szCs w:val="28"/>
        </w:rPr>
        <w:t>, og det ble kjøpt inn noen nye benker i 2022.</w:t>
      </w:r>
      <w:r w:rsidR="0007279A">
        <w:rPr>
          <w:sz w:val="28"/>
          <w:szCs w:val="28"/>
        </w:rPr>
        <w:t xml:space="preserve"> </w:t>
      </w:r>
      <w:r w:rsidR="00B721C5" w:rsidRPr="00962D2E">
        <w:rPr>
          <w:sz w:val="28"/>
          <w:szCs w:val="28"/>
        </w:rPr>
        <w:t>Gode tilbakemeldinger for dette.</w:t>
      </w:r>
    </w:p>
    <w:p w14:paraId="60C98718" w14:textId="77777777" w:rsidR="00F04057" w:rsidRPr="00F04057" w:rsidRDefault="00F04057" w:rsidP="00B721C5">
      <w:pPr>
        <w:rPr>
          <w:sz w:val="16"/>
          <w:szCs w:val="16"/>
        </w:rPr>
      </w:pPr>
    </w:p>
    <w:p w14:paraId="545C9713" w14:textId="77777777" w:rsidR="00211426" w:rsidRDefault="00B721C5" w:rsidP="00B721C5">
      <w:pPr>
        <w:rPr>
          <w:sz w:val="28"/>
          <w:szCs w:val="28"/>
        </w:rPr>
      </w:pPr>
      <w:r w:rsidRPr="00962D2E">
        <w:rPr>
          <w:b/>
          <w:sz w:val="28"/>
          <w:szCs w:val="28"/>
        </w:rPr>
        <w:t>Forskjønning.</w:t>
      </w:r>
      <w:r w:rsidR="00003F04" w:rsidRPr="00962D2E">
        <w:rPr>
          <w:sz w:val="28"/>
          <w:szCs w:val="28"/>
        </w:rPr>
        <w:t xml:space="preserve"> </w:t>
      </w:r>
    </w:p>
    <w:p w14:paraId="1ABEE35D" w14:textId="29B03AFB" w:rsidR="00B721C5" w:rsidRDefault="00003F04" w:rsidP="00B721C5">
      <w:pPr>
        <w:rPr>
          <w:sz w:val="28"/>
          <w:szCs w:val="28"/>
        </w:rPr>
      </w:pPr>
      <w:r w:rsidRPr="00962D2E">
        <w:rPr>
          <w:sz w:val="28"/>
          <w:szCs w:val="28"/>
        </w:rPr>
        <w:t>Spikkestad Vel</w:t>
      </w:r>
      <w:r w:rsidR="00571332">
        <w:rPr>
          <w:sz w:val="28"/>
          <w:szCs w:val="28"/>
        </w:rPr>
        <w:t>,</w:t>
      </w:r>
      <w:r w:rsidRPr="00962D2E">
        <w:rPr>
          <w:sz w:val="28"/>
          <w:szCs w:val="28"/>
        </w:rPr>
        <w:t xml:space="preserve"> med god hjelp</w:t>
      </w:r>
      <w:r w:rsidR="004262C3">
        <w:rPr>
          <w:sz w:val="28"/>
          <w:szCs w:val="28"/>
        </w:rPr>
        <w:t xml:space="preserve"> fra Tesfalem</w:t>
      </w:r>
      <w:r w:rsidR="00363DAB">
        <w:rPr>
          <w:sz w:val="28"/>
          <w:szCs w:val="28"/>
        </w:rPr>
        <w:t xml:space="preserve">, </w:t>
      </w:r>
      <w:r w:rsidR="00571332">
        <w:rPr>
          <w:sz w:val="28"/>
          <w:szCs w:val="28"/>
        </w:rPr>
        <w:t xml:space="preserve">har </w:t>
      </w:r>
      <w:r w:rsidR="00B721C5" w:rsidRPr="00962D2E">
        <w:rPr>
          <w:sz w:val="28"/>
          <w:szCs w:val="28"/>
        </w:rPr>
        <w:t>i flere år pyntet opp med blomster i kasser og ampler i en del stolper</w:t>
      </w:r>
      <w:r w:rsidR="00953613">
        <w:rPr>
          <w:sz w:val="28"/>
          <w:szCs w:val="28"/>
        </w:rPr>
        <w:t xml:space="preserve"> langs Spikkestadveien.</w:t>
      </w:r>
    </w:p>
    <w:p w14:paraId="57ED3FB5" w14:textId="44AB0280" w:rsidR="00F04057" w:rsidRDefault="00F04057" w:rsidP="00B721C5">
      <w:pPr>
        <w:rPr>
          <w:sz w:val="16"/>
          <w:szCs w:val="16"/>
        </w:rPr>
      </w:pPr>
    </w:p>
    <w:p w14:paraId="5F523949" w14:textId="77777777" w:rsidR="00571332" w:rsidRPr="00953613" w:rsidRDefault="00571332" w:rsidP="00571332">
      <w:pPr>
        <w:rPr>
          <w:b/>
          <w:bCs/>
          <w:sz w:val="28"/>
          <w:szCs w:val="28"/>
        </w:rPr>
      </w:pPr>
      <w:r w:rsidRPr="00A06492">
        <w:rPr>
          <w:b/>
          <w:bCs/>
          <w:sz w:val="28"/>
          <w:szCs w:val="28"/>
        </w:rPr>
        <w:t>Stolpejakten på Spik</w:t>
      </w:r>
      <w:r>
        <w:rPr>
          <w:b/>
          <w:bCs/>
          <w:sz w:val="28"/>
          <w:szCs w:val="28"/>
        </w:rPr>
        <w:t>k</w:t>
      </w:r>
      <w:r w:rsidRPr="00A06492">
        <w:rPr>
          <w:b/>
          <w:bCs/>
          <w:sz w:val="28"/>
          <w:szCs w:val="28"/>
        </w:rPr>
        <w:t>estad</w:t>
      </w:r>
      <w:r>
        <w:rPr>
          <w:b/>
          <w:bCs/>
          <w:sz w:val="28"/>
          <w:szCs w:val="28"/>
        </w:rPr>
        <w:t>.</w:t>
      </w:r>
    </w:p>
    <w:p w14:paraId="706C8BA5" w14:textId="77777777" w:rsidR="00571332" w:rsidRPr="00953613" w:rsidRDefault="00571332" w:rsidP="00571332">
      <w:pPr>
        <w:rPr>
          <w:bCs/>
          <w:sz w:val="28"/>
          <w:szCs w:val="28"/>
        </w:rPr>
      </w:pPr>
      <w:r w:rsidRPr="00953613">
        <w:rPr>
          <w:bCs/>
          <w:sz w:val="28"/>
          <w:szCs w:val="28"/>
        </w:rPr>
        <w:t>Vi startet med stolpejakt i 2022 og satte ut 30 stolper i sentrum og langs veier på Spikkestad. På hver stolpe ble det lagt inn Spikkestad-historie i tekst og bilder.</w:t>
      </w:r>
    </w:p>
    <w:p w14:paraId="2BCB4E54" w14:textId="73F8EA3C" w:rsidR="00571332" w:rsidRPr="00A06492" w:rsidRDefault="00571332" w:rsidP="00571332">
      <w:pPr>
        <w:rPr>
          <w:bCs/>
          <w:sz w:val="28"/>
          <w:szCs w:val="28"/>
        </w:rPr>
      </w:pPr>
      <w:r w:rsidRPr="00953613">
        <w:rPr>
          <w:bCs/>
          <w:sz w:val="28"/>
          <w:szCs w:val="28"/>
        </w:rPr>
        <w:t>Det har vært mange gode tilbakemeldinger og det har vært 1</w:t>
      </w:r>
      <w:r>
        <w:rPr>
          <w:bCs/>
          <w:sz w:val="28"/>
          <w:szCs w:val="28"/>
        </w:rPr>
        <w:t>782</w:t>
      </w:r>
      <w:r w:rsidRPr="00953613">
        <w:rPr>
          <w:bCs/>
          <w:sz w:val="28"/>
          <w:szCs w:val="28"/>
        </w:rPr>
        <w:t xml:space="preserve"> stolpejegere og </w:t>
      </w:r>
      <w:r>
        <w:rPr>
          <w:bCs/>
          <w:sz w:val="28"/>
          <w:szCs w:val="28"/>
        </w:rPr>
        <w:t>45518</w:t>
      </w:r>
      <w:r w:rsidRPr="00953613">
        <w:rPr>
          <w:bCs/>
          <w:sz w:val="28"/>
          <w:szCs w:val="28"/>
        </w:rPr>
        <w:t xml:space="preserve"> stolpebesøk</w:t>
      </w:r>
      <w:r>
        <w:rPr>
          <w:bCs/>
          <w:sz w:val="28"/>
          <w:szCs w:val="28"/>
        </w:rPr>
        <w:t>. D</w:t>
      </w:r>
      <w:r w:rsidRPr="00A06492">
        <w:rPr>
          <w:bCs/>
          <w:sz w:val="28"/>
          <w:szCs w:val="28"/>
        </w:rPr>
        <w:t>et</w:t>
      </w:r>
      <w:r>
        <w:rPr>
          <w:bCs/>
          <w:sz w:val="28"/>
          <w:szCs w:val="28"/>
        </w:rPr>
        <w:t xml:space="preserve"> </w:t>
      </w:r>
      <w:r w:rsidRPr="00A06492">
        <w:rPr>
          <w:bCs/>
          <w:sz w:val="28"/>
          <w:szCs w:val="28"/>
        </w:rPr>
        <w:t xml:space="preserve">er </w:t>
      </w:r>
      <w:r>
        <w:rPr>
          <w:bCs/>
          <w:sz w:val="28"/>
          <w:szCs w:val="28"/>
        </w:rPr>
        <w:t xml:space="preserve">vi </w:t>
      </w:r>
      <w:r w:rsidRPr="00A06492">
        <w:rPr>
          <w:bCs/>
          <w:sz w:val="28"/>
          <w:szCs w:val="28"/>
        </w:rPr>
        <w:t xml:space="preserve">veldig </w:t>
      </w:r>
      <w:r>
        <w:rPr>
          <w:bCs/>
          <w:sz w:val="28"/>
          <w:szCs w:val="28"/>
        </w:rPr>
        <w:t>fornøyd med</w:t>
      </w:r>
      <w:r w:rsidRPr="00A06492">
        <w:rPr>
          <w:bCs/>
          <w:sz w:val="28"/>
          <w:szCs w:val="28"/>
        </w:rPr>
        <w:t>.</w:t>
      </w:r>
    </w:p>
    <w:p w14:paraId="3188B965" w14:textId="082E283D" w:rsidR="00571332" w:rsidRDefault="00B249F4" w:rsidP="0057133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Det ble lagt ned en stor innsats med forarbeidet</w:t>
      </w:r>
      <w:r w:rsidR="00D43381">
        <w:rPr>
          <w:bCs/>
          <w:sz w:val="28"/>
          <w:szCs w:val="28"/>
        </w:rPr>
        <w:t xml:space="preserve">, så </w:t>
      </w:r>
      <w:r w:rsidR="00487E76">
        <w:rPr>
          <w:bCs/>
          <w:sz w:val="28"/>
          <w:szCs w:val="28"/>
        </w:rPr>
        <w:t>s</w:t>
      </w:r>
      <w:r w:rsidR="00571332">
        <w:rPr>
          <w:bCs/>
          <w:sz w:val="28"/>
          <w:szCs w:val="28"/>
        </w:rPr>
        <w:t>tor takk til Bjarne Kjos, Elin Erlandsen</w:t>
      </w:r>
      <w:r w:rsidR="00A63CF0">
        <w:rPr>
          <w:bCs/>
          <w:sz w:val="28"/>
          <w:szCs w:val="28"/>
        </w:rPr>
        <w:t xml:space="preserve">, </w:t>
      </w:r>
      <w:r w:rsidR="00571332">
        <w:rPr>
          <w:bCs/>
          <w:sz w:val="28"/>
          <w:szCs w:val="28"/>
        </w:rPr>
        <w:t>Trond Ølstad og Svein Ivar Hansen.</w:t>
      </w:r>
    </w:p>
    <w:p w14:paraId="6F8BC003" w14:textId="77777777" w:rsidR="00571332" w:rsidRPr="00F04057" w:rsidRDefault="00571332" w:rsidP="00B721C5">
      <w:pPr>
        <w:rPr>
          <w:sz w:val="16"/>
          <w:szCs w:val="16"/>
        </w:rPr>
      </w:pPr>
    </w:p>
    <w:p w14:paraId="0684B78B" w14:textId="77777777" w:rsidR="00211426" w:rsidRDefault="00B721C5" w:rsidP="00B721C5">
      <w:pPr>
        <w:rPr>
          <w:b/>
          <w:sz w:val="28"/>
          <w:szCs w:val="28"/>
        </w:rPr>
      </w:pPr>
      <w:r w:rsidRPr="00962D2E">
        <w:rPr>
          <w:b/>
          <w:sz w:val="28"/>
          <w:szCs w:val="28"/>
        </w:rPr>
        <w:t xml:space="preserve">Diverse. </w:t>
      </w:r>
    </w:p>
    <w:p w14:paraId="477B51A0" w14:textId="1323208C" w:rsidR="00240EA6" w:rsidRDefault="00B721C5" w:rsidP="00B721C5">
      <w:pPr>
        <w:rPr>
          <w:sz w:val="28"/>
          <w:szCs w:val="28"/>
        </w:rPr>
      </w:pPr>
      <w:r w:rsidRPr="00962D2E">
        <w:rPr>
          <w:sz w:val="28"/>
          <w:szCs w:val="28"/>
        </w:rPr>
        <w:t xml:space="preserve">Vellet disponer fortsatt kjellerlokalet i Helledamsveien, lagerlokale i Spikkestad Grendehus og lagerlokale </w:t>
      </w:r>
      <w:r w:rsidR="00CC51DA">
        <w:rPr>
          <w:sz w:val="28"/>
          <w:szCs w:val="28"/>
        </w:rPr>
        <w:t>hos</w:t>
      </w:r>
      <w:r w:rsidRPr="00962D2E">
        <w:rPr>
          <w:sz w:val="28"/>
          <w:szCs w:val="28"/>
        </w:rPr>
        <w:t xml:space="preserve"> Steinar Sagvik</w:t>
      </w:r>
      <w:r w:rsidR="004262C3">
        <w:rPr>
          <w:sz w:val="28"/>
          <w:szCs w:val="28"/>
        </w:rPr>
        <w:t xml:space="preserve"> og noe hos Step trafikkskole.</w:t>
      </w:r>
    </w:p>
    <w:p w14:paraId="44AB7D3F" w14:textId="2B425180" w:rsidR="0007279A" w:rsidRDefault="00B721C5" w:rsidP="00B721C5">
      <w:pPr>
        <w:rPr>
          <w:b/>
          <w:sz w:val="28"/>
          <w:szCs w:val="28"/>
        </w:rPr>
      </w:pPr>
      <w:r w:rsidRPr="00571332">
        <w:rPr>
          <w:sz w:val="12"/>
          <w:szCs w:val="12"/>
        </w:rPr>
        <w:t xml:space="preserve"> </w:t>
      </w:r>
    </w:p>
    <w:p w14:paraId="329E2BD0" w14:textId="1C8D855B" w:rsidR="00B721C5" w:rsidRPr="00962D2E" w:rsidRDefault="00487E76" w:rsidP="00B721C5">
      <w:pPr>
        <w:rPr>
          <w:b/>
          <w:sz w:val="28"/>
          <w:szCs w:val="28"/>
        </w:rPr>
      </w:pPr>
      <w:r w:rsidRPr="00487E76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2B8C8C2" wp14:editId="3C4E1B1A">
            <wp:simplePos x="0" y="0"/>
            <wp:positionH relativeFrom="column">
              <wp:posOffset>-147955</wp:posOffset>
            </wp:positionH>
            <wp:positionV relativeFrom="page">
              <wp:posOffset>7343775</wp:posOffset>
            </wp:positionV>
            <wp:extent cx="5705475" cy="2437690"/>
            <wp:effectExtent l="0" t="0" r="0" b="1270"/>
            <wp:wrapNone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898" cy="2441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BA9" w:rsidRPr="00962D2E">
        <w:rPr>
          <w:b/>
          <w:sz w:val="28"/>
          <w:szCs w:val="28"/>
        </w:rPr>
        <w:t>Spikkestad 22.</w:t>
      </w:r>
      <w:r w:rsidR="00F04057">
        <w:rPr>
          <w:b/>
          <w:sz w:val="28"/>
          <w:szCs w:val="28"/>
        </w:rPr>
        <w:t xml:space="preserve"> </w:t>
      </w:r>
      <w:r w:rsidR="00D90BA9" w:rsidRPr="00962D2E">
        <w:rPr>
          <w:b/>
          <w:sz w:val="28"/>
          <w:szCs w:val="28"/>
        </w:rPr>
        <w:t>mars 202</w:t>
      </w:r>
      <w:r w:rsidR="00240EA6">
        <w:rPr>
          <w:b/>
          <w:sz w:val="28"/>
          <w:szCs w:val="28"/>
        </w:rPr>
        <w:t>3</w:t>
      </w:r>
    </w:p>
    <w:p w14:paraId="7903AA9E" w14:textId="3499D124" w:rsidR="009C5493" w:rsidRDefault="009C5493" w:rsidP="00B721C5">
      <w:pPr>
        <w:rPr>
          <w:b/>
          <w:sz w:val="28"/>
          <w:szCs w:val="28"/>
        </w:rPr>
      </w:pPr>
    </w:p>
    <w:p w14:paraId="51E70D05" w14:textId="1F22FE96" w:rsidR="00487E76" w:rsidRPr="00962D2E" w:rsidRDefault="00487E76" w:rsidP="00B721C5">
      <w:pPr>
        <w:rPr>
          <w:b/>
          <w:sz w:val="28"/>
          <w:szCs w:val="28"/>
        </w:rPr>
      </w:pPr>
    </w:p>
    <w:p w14:paraId="38D49880" w14:textId="77777777" w:rsidR="00F04057" w:rsidRDefault="00F04057" w:rsidP="00283B25">
      <w:pPr>
        <w:tabs>
          <w:tab w:val="left" w:pos="2410"/>
        </w:tabs>
        <w:rPr>
          <w:i/>
          <w:sz w:val="28"/>
          <w:szCs w:val="28"/>
        </w:rPr>
      </w:pPr>
    </w:p>
    <w:p w14:paraId="2266E780" w14:textId="60CBD67D" w:rsidR="00CC51DA" w:rsidRPr="004A5500" w:rsidRDefault="00CC51DA" w:rsidP="00B721C5">
      <w:pPr>
        <w:tabs>
          <w:tab w:val="left" w:pos="2410"/>
        </w:tabs>
        <w:rPr>
          <w:iCs/>
          <w:sz w:val="28"/>
          <w:szCs w:val="28"/>
        </w:rPr>
      </w:pPr>
    </w:p>
    <w:p w14:paraId="06F07412" w14:textId="51A19747" w:rsidR="00CC51DA" w:rsidRDefault="00CC51DA" w:rsidP="00B721C5">
      <w:pPr>
        <w:tabs>
          <w:tab w:val="left" w:pos="2410"/>
        </w:tabs>
        <w:rPr>
          <w:i/>
          <w:sz w:val="28"/>
          <w:szCs w:val="28"/>
        </w:rPr>
      </w:pPr>
    </w:p>
    <w:p w14:paraId="24175C9D" w14:textId="21B37B02" w:rsidR="00B721C5" w:rsidRDefault="00B721C5" w:rsidP="00B721C5">
      <w:pPr>
        <w:tabs>
          <w:tab w:val="left" w:pos="2410"/>
        </w:tabs>
        <w:rPr>
          <w:i/>
          <w:sz w:val="28"/>
          <w:szCs w:val="28"/>
        </w:rPr>
      </w:pPr>
    </w:p>
    <w:p w14:paraId="7D82BCE9" w14:textId="77777777" w:rsidR="00C9663D" w:rsidRDefault="00C9663D" w:rsidP="00B721C5">
      <w:pPr>
        <w:tabs>
          <w:tab w:val="left" w:pos="2410"/>
        </w:tabs>
        <w:rPr>
          <w:rFonts w:asciiTheme="minorHAnsi" w:hAnsiTheme="minorHAnsi"/>
          <w:i/>
          <w:sz w:val="20"/>
          <w:szCs w:val="20"/>
        </w:rPr>
      </w:pPr>
    </w:p>
    <w:p w14:paraId="2F48A71D" w14:textId="77777777" w:rsidR="00E27048" w:rsidRPr="00B721C5" w:rsidRDefault="00E27048" w:rsidP="00B721C5"/>
    <w:sectPr w:rsidR="00E27048" w:rsidRPr="00B721C5" w:rsidSect="009D7B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/>
      <w:pgMar w:top="1418" w:right="1418" w:bottom="1134" w:left="1418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8D088" w14:textId="77777777" w:rsidR="00664D0B" w:rsidRDefault="00664D0B">
      <w:r>
        <w:separator/>
      </w:r>
    </w:p>
  </w:endnote>
  <w:endnote w:type="continuationSeparator" w:id="0">
    <w:p w14:paraId="6D0F851F" w14:textId="77777777" w:rsidR="00664D0B" w:rsidRDefault="0066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39C96" w14:textId="77777777" w:rsidR="00206B06" w:rsidRDefault="00206B0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0BE6B" w14:textId="020B2B42" w:rsidR="004D484D" w:rsidRPr="00B1082E" w:rsidRDefault="001378B5" w:rsidP="001378B5">
    <w:pPr>
      <w:tabs>
        <w:tab w:val="left" w:pos="5820"/>
      </w:tabs>
      <w:spacing w:before="29"/>
      <w:ind w:left="1998" w:right="-20"/>
    </w:pPr>
    <w:r>
      <w:rPr>
        <w:spacing w:val="1"/>
      </w:rPr>
      <w:t xml:space="preserve">              </w:t>
    </w:r>
    <w:r w:rsidR="00206B06">
      <w:rPr>
        <w:spacing w:val="1"/>
      </w:rPr>
      <w:t>Spikkestadveien 118</w:t>
    </w:r>
    <w:r w:rsidR="004D484D" w:rsidRPr="00B1082E">
      <w:t>, 343</w:t>
    </w:r>
    <w:r w:rsidR="00206B06">
      <w:t>0</w:t>
    </w:r>
    <w:r w:rsidR="004D484D" w:rsidRPr="00B1082E">
      <w:t xml:space="preserve"> </w:t>
    </w:r>
    <w:r w:rsidR="004D484D" w:rsidRPr="00B1082E">
      <w:rPr>
        <w:spacing w:val="1"/>
      </w:rPr>
      <w:t>S</w:t>
    </w:r>
    <w:r w:rsidR="004D484D" w:rsidRPr="00B1082E">
      <w:t>pik</w:t>
    </w:r>
    <w:r w:rsidR="004D484D" w:rsidRPr="00B1082E">
      <w:rPr>
        <w:spacing w:val="-2"/>
      </w:rPr>
      <w:t>k</w:t>
    </w:r>
    <w:r w:rsidR="004D484D" w:rsidRPr="00B1082E">
      <w:rPr>
        <w:spacing w:val="-1"/>
      </w:rPr>
      <w:t>e</w:t>
    </w:r>
    <w:r w:rsidR="004D484D" w:rsidRPr="00B1082E">
      <w:t>st</w:t>
    </w:r>
    <w:r w:rsidR="004D484D" w:rsidRPr="00B1082E">
      <w:rPr>
        <w:spacing w:val="-1"/>
      </w:rPr>
      <w:t>a</w:t>
    </w:r>
    <w:r w:rsidR="004D484D" w:rsidRPr="00B1082E">
      <w:t>d</w:t>
    </w:r>
  </w:p>
  <w:p w14:paraId="36B5E8F0" w14:textId="77777777" w:rsidR="002D6708" w:rsidRPr="00E91012" w:rsidRDefault="0035038A" w:rsidP="001378B5">
    <w:pPr>
      <w:pStyle w:val="Bunntekst"/>
      <w:jc w:val="center"/>
    </w:pPr>
    <w:r>
      <w:t>Facebook: facebook.com/spikkestadvel</w:t>
    </w:r>
    <w:r w:rsidR="003C3681">
      <w:t>, post@spikkestadvel.no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E0253" w14:textId="77777777" w:rsidR="00206B06" w:rsidRDefault="00206B0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2A97F" w14:textId="77777777" w:rsidR="00664D0B" w:rsidRDefault="00664D0B">
      <w:r>
        <w:separator/>
      </w:r>
    </w:p>
  </w:footnote>
  <w:footnote w:type="continuationSeparator" w:id="0">
    <w:p w14:paraId="40388AFC" w14:textId="77777777" w:rsidR="00664D0B" w:rsidRDefault="00664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74A9E" w14:textId="77777777" w:rsidR="00206B06" w:rsidRDefault="00206B0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4ECBC" w14:textId="77777777" w:rsidR="002D6708" w:rsidRDefault="00F55729">
    <w:pPr>
      <w:pStyle w:val="Topptekst"/>
      <w:jc w:val="center"/>
    </w:pPr>
    <w:r>
      <w:rPr>
        <w:noProof/>
        <w:lang w:eastAsia="nb-NO"/>
      </w:rPr>
      <w:drawing>
        <wp:inline distT="0" distB="0" distL="0" distR="0" wp14:anchorId="656FE7C3" wp14:editId="111B0B65">
          <wp:extent cx="3352800" cy="723900"/>
          <wp:effectExtent l="19050" t="0" r="0" b="0"/>
          <wp:docPr id="1" name="Bilde 1" descr="Logo 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9452B" w14:textId="77777777" w:rsidR="00206B06" w:rsidRDefault="00206B0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verskrift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A86CD02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hint="default"/>
        <w:b/>
      </w:rPr>
    </w:lvl>
    <w:lvl w:ilvl="2">
      <w:start w:val="1"/>
      <w:numFmt w:val="decimal"/>
      <w:lvlText w:val=" 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 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 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 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 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 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 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" w15:restartNumberingAfterBreak="0">
    <w:nsid w:val="0D5D50EB"/>
    <w:multiLevelType w:val="multilevel"/>
    <w:tmpl w:val="A86CD024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360"/>
      </w:pPr>
      <w:rPr>
        <w:rFonts w:hint="default"/>
        <w:b/>
      </w:rPr>
    </w:lvl>
    <w:lvl w:ilvl="2">
      <w:start w:val="1"/>
      <w:numFmt w:val="decimal"/>
      <w:lvlText w:val=" %3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3">
      <w:start w:val="1"/>
      <w:numFmt w:val="decimal"/>
      <w:lvlText w:val=" %4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4">
      <w:start w:val="1"/>
      <w:numFmt w:val="decimal"/>
      <w:lvlText w:val=" %5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5">
      <w:start w:val="1"/>
      <w:numFmt w:val="decimal"/>
      <w:lvlText w:val=" %6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6">
      <w:start w:val="1"/>
      <w:numFmt w:val="decimal"/>
      <w:lvlText w:val=" %7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7">
      <w:start w:val="1"/>
      <w:numFmt w:val="decimal"/>
      <w:lvlText w:val=" %8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8">
      <w:start w:val="1"/>
      <w:numFmt w:val="decimal"/>
      <w:lvlText w:val=" %9."/>
      <w:lvlJc w:val="left"/>
      <w:pPr>
        <w:tabs>
          <w:tab w:val="num" w:pos="3240"/>
        </w:tabs>
        <w:ind w:left="3240" w:hanging="360"/>
      </w:pPr>
      <w:rPr>
        <w:b/>
        <w:bCs/>
      </w:rPr>
    </w:lvl>
  </w:abstractNum>
  <w:abstractNum w:abstractNumId="4" w15:restartNumberingAfterBreak="0">
    <w:nsid w:val="47F379FA"/>
    <w:multiLevelType w:val="multilevel"/>
    <w:tmpl w:val="A86CD02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hint="default"/>
        <w:b/>
      </w:rPr>
    </w:lvl>
    <w:lvl w:ilvl="2">
      <w:start w:val="1"/>
      <w:numFmt w:val="decimal"/>
      <w:lvlText w:val=" 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 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 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 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 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 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 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num w:numId="1" w16cid:durableId="417992155">
    <w:abstractNumId w:val="0"/>
  </w:num>
  <w:num w:numId="2" w16cid:durableId="2114784027">
    <w:abstractNumId w:val="1"/>
  </w:num>
  <w:num w:numId="3" w16cid:durableId="593518524">
    <w:abstractNumId w:val="2"/>
  </w:num>
  <w:num w:numId="4" w16cid:durableId="1350528451">
    <w:abstractNumId w:val="4"/>
  </w:num>
  <w:num w:numId="5" w16cid:durableId="115880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US" w:vendorID="64" w:dllVersion="6" w:nlCheck="1" w:checkStyle="0"/>
  <w:activeWritingStyle w:appName="MSWord" w:lang="nb-NO" w:vendorID="64" w:dllVersion="0" w:nlCheck="1" w:checkStyle="0"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97C"/>
    <w:rsid w:val="00003F04"/>
    <w:rsid w:val="00004D2B"/>
    <w:rsid w:val="00012642"/>
    <w:rsid w:val="000173CA"/>
    <w:rsid w:val="00030820"/>
    <w:rsid w:val="00030C84"/>
    <w:rsid w:val="00033D4C"/>
    <w:rsid w:val="0004023F"/>
    <w:rsid w:val="000406C1"/>
    <w:rsid w:val="00043FFF"/>
    <w:rsid w:val="00050C55"/>
    <w:rsid w:val="000514B6"/>
    <w:rsid w:val="00051837"/>
    <w:rsid w:val="000637E3"/>
    <w:rsid w:val="000642FF"/>
    <w:rsid w:val="00066120"/>
    <w:rsid w:val="00066520"/>
    <w:rsid w:val="00071CC6"/>
    <w:rsid w:val="0007279A"/>
    <w:rsid w:val="00072B32"/>
    <w:rsid w:val="000766DB"/>
    <w:rsid w:val="00076759"/>
    <w:rsid w:val="000A1459"/>
    <w:rsid w:val="000C1AE1"/>
    <w:rsid w:val="000C2FC6"/>
    <w:rsid w:val="000C54AD"/>
    <w:rsid w:val="000D5123"/>
    <w:rsid w:val="000E1E99"/>
    <w:rsid w:val="000F3263"/>
    <w:rsid w:val="00103200"/>
    <w:rsid w:val="00115366"/>
    <w:rsid w:val="00116859"/>
    <w:rsid w:val="0012520D"/>
    <w:rsid w:val="0013196E"/>
    <w:rsid w:val="001378B5"/>
    <w:rsid w:val="00143129"/>
    <w:rsid w:val="001503A1"/>
    <w:rsid w:val="00153746"/>
    <w:rsid w:val="00155142"/>
    <w:rsid w:val="0016177C"/>
    <w:rsid w:val="00164774"/>
    <w:rsid w:val="00171F9F"/>
    <w:rsid w:val="001751E8"/>
    <w:rsid w:val="00175E99"/>
    <w:rsid w:val="001871D7"/>
    <w:rsid w:val="0019087D"/>
    <w:rsid w:val="001A28A0"/>
    <w:rsid w:val="001A3BEB"/>
    <w:rsid w:val="001A4876"/>
    <w:rsid w:val="001B3558"/>
    <w:rsid w:val="001B38D0"/>
    <w:rsid w:val="001B59A0"/>
    <w:rsid w:val="001C1DF8"/>
    <w:rsid w:val="001C2A38"/>
    <w:rsid w:val="001C7A57"/>
    <w:rsid w:val="001E4E1A"/>
    <w:rsid w:val="001E6FFD"/>
    <w:rsid w:val="001F2CBE"/>
    <w:rsid w:val="001F50A8"/>
    <w:rsid w:val="00205872"/>
    <w:rsid w:val="002063AB"/>
    <w:rsid w:val="00206B06"/>
    <w:rsid w:val="00206D82"/>
    <w:rsid w:val="00207C8B"/>
    <w:rsid w:val="00211426"/>
    <w:rsid w:val="002117A6"/>
    <w:rsid w:val="00215F47"/>
    <w:rsid w:val="002256F0"/>
    <w:rsid w:val="002257C8"/>
    <w:rsid w:val="00226745"/>
    <w:rsid w:val="002269E3"/>
    <w:rsid w:val="00232448"/>
    <w:rsid w:val="00235469"/>
    <w:rsid w:val="00240EA6"/>
    <w:rsid w:val="002422D5"/>
    <w:rsid w:val="00242FD6"/>
    <w:rsid w:val="00246E64"/>
    <w:rsid w:val="0024778B"/>
    <w:rsid w:val="00247E40"/>
    <w:rsid w:val="0026667C"/>
    <w:rsid w:val="002758A1"/>
    <w:rsid w:val="00280C83"/>
    <w:rsid w:val="00283B25"/>
    <w:rsid w:val="00286A46"/>
    <w:rsid w:val="002927A7"/>
    <w:rsid w:val="00293CF9"/>
    <w:rsid w:val="0029497C"/>
    <w:rsid w:val="00295F92"/>
    <w:rsid w:val="002A3EDE"/>
    <w:rsid w:val="002A5600"/>
    <w:rsid w:val="002B2362"/>
    <w:rsid w:val="002B4EA2"/>
    <w:rsid w:val="002C0027"/>
    <w:rsid w:val="002C25E5"/>
    <w:rsid w:val="002C2B45"/>
    <w:rsid w:val="002C4D3C"/>
    <w:rsid w:val="002D3906"/>
    <w:rsid w:val="002D5293"/>
    <w:rsid w:val="002D583D"/>
    <w:rsid w:val="002D6708"/>
    <w:rsid w:val="002E58E4"/>
    <w:rsid w:val="002E7662"/>
    <w:rsid w:val="002F114E"/>
    <w:rsid w:val="002F20CF"/>
    <w:rsid w:val="003107D3"/>
    <w:rsid w:val="00312F6B"/>
    <w:rsid w:val="003179F8"/>
    <w:rsid w:val="00325749"/>
    <w:rsid w:val="00326981"/>
    <w:rsid w:val="0033281F"/>
    <w:rsid w:val="0033284C"/>
    <w:rsid w:val="0033350C"/>
    <w:rsid w:val="00334774"/>
    <w:rsid w:val="003402FF"/>
    <w:rsid w:val="00340DC6"/>
    <w:rsid w:val="003437D9"/>
    <w:rsid w:val="00344CD6"/>
    <w:rsid w:val="00347363"/>
    <w:rsid w:val="0035038A"/>
    <w:rsid w:val="00352ABC"/>
    <w:rsid w:val="00352D43"/>
    <w:rsid w:val="003530CC"/>
    <w:rsid w:val="00360976"/>
    <w:rsid w:val="00363DAB"/>
    <w:rsid w:val="00365441"/>
    <w:rsid w:val="003770FA"/>
    <w:rsid w:val="00386BF6"/>
    <w:rsid w:val="0039407C"/>
    <w:rsid w:val="003A7CC3"/>
    <w:rsid w:val="003B08E3"/>
    <w:rsid w:val="003B14DD"/>
    <w:rsid w:val="003B4389"/>
    <w:rsid w:val="003B5B45"/>
    <w:rsid w:val="003C3395"/>
    <w:rsid w:val="003C3681"/>
    <w:rsid w:val="003C6378"/>
    <w:rsid w:val="003C6E48"/>
    <w:rsid w:val="003D53D8"/>
    <w:rsid w:val="003D7262"/>
    <w:rsid w:val="003E1B57"/>
    <w:rsid w:val="003F4348"/>
    <w:rsid w:val="0040031B"/>
    <w:rsid w:val="0040628A"/>
    <w:rsid w:val="00415ED5"/>
    <w:rsid w:val="00417043"/>
    <w:rsid w:val="00417A42"/>
    <w:rsid w:val="004223C3"/>
    <w:rsid w:val="004262C3"/>
    <w:rsid w:val="00426CF8"/>
    <w:rsid w:val="00431912"/>
    <w:rsid w:val="00435BD1"/>
    <w:rsid w:val="00436A83"/>
    <w:rsid w:val="0043755A"/>
    <w:rsid w:val="004416F4"/>
    <w:rsid w:val="004428B5"/>
    <w:rsid w:val="00452F37"/>
    <w:rsid w:val="00455555"/>
    <w:rsid w:val="00463B97"/>
    <w:rsid w:val="00464043"/>
    <w:rsid w:val="0046473D"/>
    <w:rsid w:val="00470BE9"/>
    <w:rsid w:val="00470EC2"/>
    <w:rsid w:val="00482018"/>
    <w:rsid w:val="004832CF"/>
    <w:rsid w:val="00485164"/>
    <w:rsid w:val="00487E76"/>
    <w:rsid w:val="0049394F"/>
    <w:rsid w:val="00497F4E"/>
    <w:rsid w:val="004A2712"/>
    <w:rsid w:val="004A5500"/>
    <w:rsid w:val="004B1C88"/>
    <w:rsid w:val="004B44A9"/>
    <w:rsid w:val="004B6432"/>
    <w:rsid w:val="004B7F3D"/>
    <w:rsid w:val="004C01B2"/>
    <w:rsid w:val="004D44D4"/>
    <w:rsid w:val="004D484D"/>
    <w:rsid w:val="004E14E9"/>
    <w:rsid w:val="004E364F"/>
    <w:rsid w:val="004F127B"/>
    <w:rsid w:val="004F7ACB"/>
    <w:rsid w:val="00506C5F"/>
    <w:rsid w:val="00507776"/>
    <w:rsid w:val="00524C5A"/>
    <w:rsid w:val="005259F4"/>
    <w:rsid w:val="005438E5"/>
    <w:rsid w:val="00544EB0"/>
    <w:rsid w:val="0054625D"/>
    <w:rsid w:val="00547311"/>
    <w:rsid w:val="00552EB5"/>
    <w:rsid w:val="00553AC2"/>
    <w:rsid w:val="0056695E"/>
    <w:rsid w:val="00571332"/>
    <w:rsid w:val="00584CA9"/>
    <w:rsid w:val="0059311D"/>
    <w:rsid w:val="00595513"/>
    <w:rsid w:val="005A2A27"/>
    <w:rsid w:val="005A46F2"/>
    <w:rsid w:val="005B2B3C"/>
    <w:rsid w:val="005C54CC"/>
    <w:rsid w:val="005D6641"/>
    <w:rsid w:val="005E250E"/>
    <w:rsid w:val="005E49D1"/>
    <w:rsid w:val="005E75C8"/>
    <w:rsid w:val="005F22A1"/>
    <w:rsid w:val="005F754C"/>
    <w:rsid w:val="005F7751"/>
    <w:rsid w:val="00610ADA"/>
    <w:rsid w:val="00613C42"/>
    <w:rsid w:val="00614DA2"/>
    <w:rsid w:val="00617E5E"/>
    <w:rsid w:val="00627DE8"/>
    <w:rsid w:val="00634878"/>
    <w:rsid w:val="00634A39"/>
    <w:rsid w:val="0063696E"/>
    <w:rsid w:val="006405B4"/>
    <w:rsid w:val="006560F0"/>
    <w:rsid w:val="00656805"/>
    <w:rsid w:val="006569CC"/>
    <w:rsid w:val="0066082A"/>
    <w:rsid w:val="00664D0B"/>
    <w:rsid w:val="0066539C"/>
    <w:rsid w:val="00667EFA"/>
    <w:rsid w:val="00670489"/>
    <w:rsid w:val="00676627"/>
    <w:rsid w:val="006822BF"/>
    <w:rsid w:val="006A1A79"/>
    <w:rsid w:val="006A32C0"/>
    <w:rsid w:val="006A76D4"/>
    <w:rsid w:val="006A7EAA"/>
    <w:rsid w:val="006C0D09"/>
    <w:rsid w:val="006C39F9"/>
    <w:rsid w:val="006D2872"/>
    <w:rsid w:val="006D2FEA"/>
    <w:rsid w:val="006D6762"/>
    <w:rsid w:val="006D694F"/>
    <w:rsid w:val="006E0A91"/>
    <w:rsid w:val="006E1FCC"/>
    <w:rsid w:val="006F26B7"/>
    <w:rsid w:val="006F746E"/>
    <w:rsid w:val="007035D2"/>
    <w:rsid w:val="0070615E"/>
    <w:rsid w:val="007077B2"/>
    <w:rsid w:val="007108DD"/>
    <w:rsid w:val="00715B90"/>
    <w:rsid w:val="0072780F"/>
    <w:rsid w:val="00732B36"/>
    <w:rsid w:val="00734B84"/>
    <w:rsid w:val="0074126D"/>
    <w:rsid w:val="00743C13"/>
    <w:rsid w:val="007557F5"/>
    <w:rsid w:val="0075600E"/>
    <w:rsid w:val="00757E5E"/>
    <w:rsid w:val="00765CC2"/>
    <w:rsid w:val="00772F07"/>
    <w:rsid w:val="00773A72"/>
    <w:rsid w:val="00774C24"/>
    <w:rsid w:val="00791B2C"/>
    <w:rsid w:val="00794FB8"/>
    <w:rsid w:val="007A1CC9"/>
    <w:rsid w:val="007A31B1"/>
    <w:rsid w:val="007A4A46"/>
    <w:rsid w:val="007A770D"/>
    <w:rsid w:val="007B0518"/>
    <w:rsid w:val="007B26CF"/>
    <w:rsid w:val="007B4DC7"/>
    <w:rsid w:val="007B6C73"/>
    <w:rsid w:val="007C484C"/>
    <w:rsid w:val="007C4B6D"/>
    <w:rsid w:val="007D69C0"/>
    <w:rsid w:val="007E0DD4"/>
    <w:rsid w:val="007E23D5"/>
    <w:rsid w:val="007E5D7D"/>
    <w:rsid w:val="007E7237"/>
    <w:rsid w:val="007F32E6"/>
    <w:rsid w:val="007F63D5"/>
    <w:rsid w:val="007F7166"/>
    <w:rsid w:val="008032B8"/>
    <w:rsid w:val="00804042"/>
    <w:rsid w:val="00804979"/>
    <w:rsid w:val="008056EC"/>
    <w:rsid w:val="0080616F"/>
    <w:rsid w:val="00822A25"/>
    <w:rsid w:val="0082686B"/>
    <w:rsid w:val="0083422E"/>
    <w:rsid w:val="008404EF"/>
    <w:rsid w:val="00840D3E"/>
    <w:rsid w:val="00841ACE"/>
    <w:rsid w:val="00850A50"/>
    <w:rsid w:val="0085474D"/>
    <w:rsid w:val="00871A54"/>
    <w:rsid w:val="0087305E"/>
    <w:rsid w:val="008762B8"/>
    <w:rsid w:val="00882E4C"/>
    <w:rsid w:val="00886148"/>
    <w:rsid w:val="008863D5"/>
    <w:rsid w:val="008971AB"/>
    <w:rsid w:val="008A4046"/>
    <w:rsid w:val="008A567E"/>
    <w:rsid w:val="008A5C07"/>
    <w:rsid w:val="008A7B3B"/>
    <w:rsid w:val="008B3F5D"/>
    <w:rsid w:val="008B71FD"/>
    <w:rsid w:val="008C11BB"/>
    <w:rsid w:val="008C4F3B"/>
    <w:rsid w:val="008D1A50"/>
    <w:rsid w:val="008D210F"/>
    <w:rsid w:val="008D3BA8"/>
    <w:rsid w:val="008D5799"/>
    <w:rsid w:val="008E072C"/>
    <w:rsid w:val="008E32A0"/>
    <w:rsid w:val="00900D20"/>
    <w:rsid w:val="00902EF2"/>
    <w:rsid w:val="009059A0"/>
    <w:rsid w:val="009102FC"/>
    <w:rsid w:val="0091121D"/>
    <w:rsid w:val="00921FFB"/>
    <w:rsid w:val="00922EAA"/>
    <w:rsid w:val="0092542E"/>
    <w:rsid w:val="00925605"/>
    <w:rsid w:val="00925E90"/>
    <w:rsid w:val="00931467"/>
    <w:rsid w:val="00936046"/>
    <w:rsid w:val="009462C2"/>
    <w:rsid w:val="009471A2"/>
    <w:rsid w:val="00947F54"/>
    <w:rsid w:val="00953613"/>
    <w:rsid w:val="00955773"/>
    <w:rsid w:val="009568D7"/>
    <w:rsid w:val="0096088C"/>
    <w:rsid w:val="00962D2E"/>
    <w:rsid w:val="00972887"/>
    <w:rsid w:val="0097491E"/>
    <w:rsid w:val="00976C1F"/>
    <w:rsid w:val="00980279"/>
    <w:rsid w:val="00982132"/>
    <w:rsid w:val="0098653E"/>
    <w:rsid w:val="009B3C9D"/>
    <w:rsid w:val="009B5467"/>
    <w:rsid w:val="009C3AC7"/>
    <w:rsid w:val="009C4472"/>
    <w:rsid w:val="009C4D66"/>
    <w:rsid w:val="009C5493"/>
    <w:rsid w:val="009C57AA"/>
    <w:rsid w:val="009C751F"/>
    <w:rsid w:val="009D7B91"/>
    <w:rsid w:val="009E35CA"/>
    <w:rsid w:val="009E5B4E"/>
    <w:rsid w:val="009E6B33"/>
    <w:rsid w:val="009F095D"/>
    <w:rsid w:val="009F2937"/>
    <w:rsid w:val="00A06492"/>
    <w:rsid w:val="00A209CC"/>
    <w:rsid w:val="00A2488C"/>
    <w:rsid w:val="00A267D7"/>
    <w:rsid w:val="00A27498"/>
    <w:rsid w:val="00A27815"/>
    <w:rsid w:val="00A3411C"/>
    <w:rsid w:val="00A34669"/>
    <w:rsid w:val="00A34F70"/>
    <w:rsid w:val="00A3762B"/>
    <w:rsid w:val="00A41074"/>
    <w:rsid w:val="00A5446C"/>
    <w:rsid w:val="00A566DE"/>
    <w:rsid w:val="00A57AA0"/>
    <w:rsid w:val="00A63CF0"/>
    <w:rsid w:val="00A6770A"/>
    <w:rsid w:val="00A74A0B"/>
    <w:rsid w:val="00A74B41"/>
    <w:rsid w:val="00A7550A"/>
    <w:rsid w:val="00A80AE0"/>
    <w:rsid w:val="00A94FC3"/>
    <w:rsid w:val="00A95236"/>
    <w:rsid w:val="00A95DE9"/>
    <w:rsid w:val="00AA13A8"/>
    <w:rsid w:val="00AA48F1"/>
    <w:rsid w:val="00AB1DF4"/>
    <w:rsid w:val="00AC16A6"/>
    <w:rsid w:val="00AC23A1"/>
    <w:rsid w:val="00AD378A"/>
    <w:rsid w:val="00AD3851"/>
    <w:rsid w:val="00AD3CA5"/>
    <w:rsid w:val="00AD3FD6"/>
    <w:rsid w:val="00AD4EA6"/>
    <w:rsid w:val="00AE068A"/>
    <w:rsid w:val="00AF0496"/>
    <w:rsid w:val="00AF7D3F"/>
    <w:rsid w:val="00B03C4E"/>
    <w:rsid w:val="00B054BD"/>
    <w:rsid w:val="00B10CD5"/>
    <w:rsid w:val="00B11459"/>
    <w:rsid w:val="00B14DD0"/>
    <w:rsid w:val="00B154F7"/>
    <w:rsid w:val="00B249F4"/>
    <w:rsid w:val="00B27182"/>
    <w:rsid w:val="00B376E9"/>
    <w:rsid w:val="00B40D82"/>
    <w:rsid w:val="00B441CB"/>
    <w:rsid w:val="00B45F5A"/>
    <w:rsid w:val="00B4695C"/>
    <w:rsid w:val="00B474E8"/>
    <w:rsid w:val="00B64A48"/>
    <w:rsid w:val="00B65A44"/>
    <w:rsid w:val="00B669E4"/>
    <w:rsid w:val="00B71728"/>
    <w:rsid w:val="00B71A9D"/>
    <w:rsid w:val="00B721C5"/>
    <w:rsid w:val="00B731BA"/>
    <w:rsid w:val="00B87994"/>
    <w:rsid w:val="00B93259"/>
    <w:rsid w:val="00B97968"/>
    <w:rsid w:val="00BA6FBA"/>
    <w:rsid w:val="00BB2E50"/>
    <w:rsid w:val="00BC40F8"/>
    <w:rsid w:val="00BC6172"/>
    <w:rsid w:val="00BD2AE4"/>
    <w:rsid w:val="00BD3FDC"/>
    <w:rsid w:val="00BE4EC5"/>
    <w:rsid w:val="00BE5D9B"/>
    <w:rsid w:val="00C03AE5"/>
    <w:rsid w:val="00C16652"/>
    <w:rsid w:val="00C16CF9"/>
    <w:rsid w:val="00C16EF8"/>
    <w:rsid w:val="00C30902"/>
    <w:rsid w:val="00C37050"/>
    <w:rsid w:val="00C4100B"/>
    <w:rsid w:val="00C42499"/>
    <w:rsid w:val="00C50503"/>
    <w:rsid w:val="00C50CDF"/>
    <w:rsid w:val="00C574D7"/>
    <w:rsid w:val="00C60234"/>
    <w:rsid w:val="00C7065B"/>
    <w:rsid w:val="00C74321"/>
    <w:rsid w:val="00C851BB"/>
    <w:rsid w:val="00C9006E"/>
    <w:rsid w:val="00C902F9"/>
    <w:rsid w:val="00C9663D"/>
    <w:rsid w:val="00CA1BE3"/>
    <w:rsid w:val="00CA6816"/>
    <w:rsid w:val="00CB68E8"/>
    <w:rsid w:val="00CC4FAA"/>
    <w:rsid w:val="00CC51DA"/>
    <w:rsid w:val="00CC61E3"/>
    <w:rsid w:val="00CD2A0B"/>
    <w:rsid w:val="00CE4162"/>
    <w:rsid w:val="00CE417D"/>
    <w:rsid w:val="00CE5DA1"/>
    <w:rsid w:val="00CF5BDD"/>
    <w:rsid w:val="00CF6C22"/>
    <w:rsid w:val="00D000F9"/>
    <w:rsid w:val="00D0582F"/>
    <w:rsid w:val="00D06F85"/>
    <w:rsid w:val="00D10DE1"/>
    <w:rsid w:val="00D12605"/>
    <w:rsid w:val="00D167D6"/>
    <w:rsid w:val="00D23868"/>
    <w:rsid w:val="00D30361"/>
    <w:rsid w:val="00D408CF"/>
    <w:rsid w:val="00D43381"/>
    <w:rsid w:val="00D44F16"/>
    <w:rsid w:val="00D4534C"/>
    <w:rsid w:val="00D52214"/>
    <w:rsid w:val="00D5320F"/>
    <w:rsid w:val="00D53F81"/>
    <w:rsid w:val="00D56C83"/>
    <w:rsid w:val="00D60DA1"/>
    <w:rsid w:val="00D621CA"/>
    <w:rsid w:val="00D67CD7"/>
    <w:rsid w:val="00D72169"/>
    <w:rsid w:val="00D8416D"/>
    <w:rsid w:val="00D90BA9"/>
    <w:rsid w:val="00D90C95"/>
    <w:rsid w:val="00D95ADD"/>
    <w:rsid w:val="00DA761F"/>
    <w:rsid w:val="00DC0A25"/>
    <w:rsid w:val="00DC1355"/>
    <w:rsid w:val="00DD4124"/>
    <w:rsid w:val="00DE2E7D"/>
    <w:rsid w:val="00DE3020"/>
    <w:rsid w:val="00DE3D63"/>
    <w:rsid w:val="00DE4CB2"/>
    <w:rsid w:val="00DE70C1"/>
    <w:rsid w:val="00DF7300"/>
    <w:rsid w:val="00E034E3"/>
    <w:rsid w:val="00E04F2A"/>
    <w:rsid w:val="00E13A45"/>
    <w:rsid w:val="00E13CCF"/>
    <w:rsid w:val="00E2077D"/>
    <w:rsid w:val="00E21AFD"/>
    <w:rsid w:val="00E26505"/>
    <w:rsid w:val="00E26B85"/>
    <w:rsid w:val="00E27048"/>
    <w:rsid w:val="00E31D2C"/>
    <w:rsid w:val="00E40EED"/>
    <w:rsid w:val="00E47694"/>
    <w:rsid w:val="00E47AB1"/>
    <w:rsid w:val="00E47B96"/>
    <w:rsid w:val="00E54BB6"/>
    <w:rsid w:val="00E54D3F"/>
    <w:rsid w:val="00E55CD7"/>
    <w:rsid w:val="00E670B4"/>
    <w:rsid w:val="00E67C36"/>
    <w:rsid w:val="00E706EF"/>
    <w:rsid w:val="00E72C18"/>
    <w:rsid w:val="00E84036"/>
    <w:rsid w:val="00E8464F"/>
    <w:rsid w:val="00E91012"/>
    <w:rsid w:val="00E94276"/>
    <w:rsid w:val="00E9460C"/>
    <w:rsid w:val="00E961CB"/>
    <w:rsid w:val="00EB083A"/>
    <w:rsid w:val="00EB48BF"/>
    <w:rsid w:val="00EB5C32"/>
    <w:rsid w:val="00EB68BB"/>
    <w:rsid w:val="00EC1934"/>
    <w:rsid w:val="00EC794E"/>
    <w:rsid w:val="00ED43B4"/>
    <w:rsid w:val="00EE36C3"/>
    <w:rsid w:val="00EF3DB7"/>
    <w:rsid w:val="00EF6028"/>
    <w:rsid w:val="00F01562"/>
    <w:rsid w:val="00F04057"/>
    <w:rsid w:val="00F17CB4"/>
    <w:rsid w:val="00F474EF"/>
    <w:rsid w:val="00F50BB0"/>
    <w:rsid w:val="00F55729"/>
    <w:rsid w:val="00F56A47"/>
    <w:rsid w:val="00F61F58"/>
    <w:rsid w:val="00F64B1C"/>
    <w:rsid w:val="00F70C53"/>
    <w:rsid w:val="00F76369"/>
    <w:rsid w:val="00F7686D"/>
    <w:rsid w:val="00F77884"/>
    <w:rsid w:val="00F85730"/>
    <w:rsid w:val="00F86620"/>
    <w:rsid w:val="00F87395"/>
    <w:rsid w:val="00FA039F"/>
    <w:rsid w:val="00FA6763"/>
    <w:rsid w:val="00FD347A"/>
    <w:rsid w:val="00FD6AC7"/>
    <w:rsid w:val="00FD7B6C"/>
    <w:rsid w:val="00FE68DD"/>
    <w:rsid w:val="00FE7540"/>
    <w:rsid w:val="00FF1452"/>
    <w:rsid w:val="00FF1623"/>
    <w:rsid w:val="00FF4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6E27C"/>
  <w15:docId w15:val="{C31E7173-1A52-4E90-9706-3D4857A4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124"/>
    <w:pPr>
      <w:suppressAutoHyphens/>
    </w:pPr>
    <w:rPr>
      <w:sz w:val="24"/>
      <w:szCs w:val="24"/>
      <w:lang w:eastAsia="ar-SA"/>
    </w:rPr>
  </w:style>
  <w:style w:type="paragraph" w:styleId="Overskrift1">
    <w:name w:val="heading 1"/>
    <w:basedOn w:val="Normal"/>
    <w:next w:val="Normal"/>
    <w:qFormat/>
    <w:rsid w:val="0091121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WW8Num1z0">
    <w:name w:val="WW8Num1z0"/>
    <w:rsid w:val="0091121D"/>
    <w:rPr>
      <w:sz w:val="20"/>
    </w:rPr>
  </w:style>
  <w:style w:type="character" w:customStyle="1" w:styleId="WW8Num2z0">
    <w:name w:val="WW8Num2z0"/>
    <w:rsid w:val="0091121D"/>
    <w:rPr>
      <w:sz w:val="20"/>
    </w:rPr>
  </w:style>
  <w:style w:type="character" w:customStyle="1" w:styleId="WW8Num3z0">
    <w:name w:val="WW8Num3z0"/>
    <w:rsid w:val="0091121D"/>
    <w:rPr>
      <w:sz w:val="20"/>
    </w:rPr>
  </w:style>
  <w:style w:type="character" w:customStyle="1" w:styleId="WW8Num4z0">
    <w:name w:val="WW8Num4z0"/>
    <w:rsid w:val="0091121D"/>
    <w:rPr>
      <w:sz w:val="20"/>
    </w:rPr>
  </w:style>
  <w:style w:type="character" w:customStyle="1" w:styleId="WW8Num4z3">
    <w:name w:val="WW8Num4z3"/>
    <w:rsid w:val="0091121D"/>
    <w:rPr>
      <w:rFonts w:ascii="Wingdings" w:hAnsi="Wingdings"/>
      <w:sz w:val="20"/>
    </w:rPr>
  </w:style>
  <w:style w:type="character" w:customStyle="1" w:styleId="WW8Num6z0">
    <w:name w:val="WW8Num6z0"/>
    <w:rsid w:val="0091121D"/>
    <w:rPr>
      <w:sz w:val="20"/>
    </w:rPr>
  </w:style>
  <w:style w:type="character" w:customStyle="1" w:styleId="WW8Num7z0">
    <w:name w:val="WW8Num7z0"/>
    <w:rsid w:val="0091121D"/>
    <w:rPr>
      <w:sz w:val="20"/>
    </w:rPr>
  </w:style>
  <w:style w:type="character" w:customStyle="1" w:styleId="WW8Num8z0">
    <w:name w:val="WW8Num8z0"/>
    <w:rsid w:val="0091121D"/>
    <w:rPr>
      <w:sz w:val="20"/>
    </w:rPr>
  </w:style>
  <w:style w:type="character" w:customStyle="1" w:styleId="WW8Num9z0">
    <w:name w:val="WW8Num9z0"/>
    <w:rsid w:val="0091121D"/>
    <w:rPr>
      <w:sz w:val="20"/>
    </w:rPr>
  </w:style>
  <w:style w:type="character" w:customStyle="1" w:styleId="WW8Num9z3">
    <w:name w:val="WW8Num9z3"/>
    <w:rsid w:val="0091121D"/>
    <w:rPr>
      <w:rFonts w:ascii="Wingdings" w:hAnsi="Wingdings"/>
      <w:sz w:val="20"/>
    </w:rPr>
  </w:style>
  <w:style w:type="character" w:customStyle="1" w:styleId="WW8Num10z0">
    <w:name w:val="WW8Num10z0"/>
    <w:rsid w:val="0091121D"/>
    <w:rPr>
      <w:sz w:val="20"/>
    </w:rPr>
  </w:style>
  <w:style w:type="character" w:customStyle="1" w:styleId="WW8Num11z0">
    <w:name w:val="WW8Num11z0"/>
    <w:rsid w:val="0091121D"/>
    <w:rPr>
      <w:sz w:val="20"/>
    </w:rPr>
  </w:style>
  <w:style w:type="character" w:customStyle="1" w:styleId="WW8Num12z0">
    <w:name w:val="WW8Num12z0"/>
    <w:rsid w:val="0091121D"/>
    <w:rPr>
      <w:sz w:val="20"/>
    </w:rPr>
  </w:style>
  <w:style w:type="character" w:customStyle="1" w:styleId="WW8Num12z3">
    <w:name w:val="WW8Num12z3"/>
    <w:rsid w:val="0091121D"/>
    <w:rPr>
      <w:rFonts w:ascii="Wingdings" w:hAnsi="Wingdings"/>
      <w:sz w:val="20"/>
    </w:rPr>
  </w:style>
  <w:style w:type="character" w:customStyle="1" w:styleId="WW8Num13z0">
    <w:name w:val="WW8Num13z0"/>
    <w:rsid w:val="0091121D"/>
    <w:rPr>
      <w:sz w:val="20"/>
    </w:rPr>
  </w:style>
  <w:style w:type="character" w:customStyle="1" w:styleId="WW8Num14z0">
    <w:name w:val="WW8Num14z0"/>
    <w:rsid w:val="0091121D"/>
    <w:rPr>
      <w:sz w:val="20"/>
    </w:rPr>
  </w:style>
  <w:style w:type="character" w:customStyle="1" w:styleId="WW8Num15z0">
    <w:name w:val="WW8Num15z0"/>
    <w:rsid w:val="0091121D"/>
    <w:rPr>
      <w:sz w:val="20"/>
    </w:rPr>
  </w:style>
  <w:style w:type="character" w:customStyle="1" w:styleId="WW8Num15z3">
    <w:name w:val="WW8Num15z3"/>
    <w:rsid w:val="0091121D"/>
    <w:rPr>
      <w:rFonts w:ascii="Wingdings" w:hAnsi="Wingdings"/>
      <w:sz w:val="20"/>
    </w:rPr>
  </w:style>
  <w:style w:type="character" w:customStyle="1" w:styleId="WW8Num16z0">
    <w:name w:val="WW8Num16z0"/>
    <w:rsid w:val="0091121D"/>
    <w:rPr>
      <w:sz w:val="20"/>
    </w:rPr>
  </w:style>
  <w:style w:type="character" w:customStyle="1" w:styleId="WW8Num17z0">
    <w:name w:val="WW8Num17z0"/>
    <w:rsid w:val="0091121D"/>
    <w:rPr>
      <w:sz w:val="20"/>
    </w:rPr>
  </w:style>
  <w:style w:type="character" w:customStyle="1" w:styleId="WW8Num18z0">
    <w:name w:val="WW8Num18z0"/>
    <w:rsid w:val="0091121D"/>
    <w:rPr>
      <w:sz w:val="20"/>
    </w:rPr>
  </w:style>
  <w:style w:type="character" w:customStyle="1" w:styleId="WW8Num18z3">
    <w:name w:val="WW8Num18z3"/>
    <w:rsid w:val="0091121D"/>
    <w:rPr>
      <w:rFonts w:ascii="Wingdings" w:hAnsi="Wingdings"/>
      <w:sz w:val="20"/>
    </w:rPr>
  </w:style>
  <w:style w:type="character" w:customStyle="1" w:styleId="WW8Num19z0">
    <w:name w:val="WW8Num19z0"/>
    <w:rsid w:val="0091121D"/>
    <w:rPr>
      <w:sz w:val="20"/>
    </w:rPr>
  </w:style>
  <w:style w:type="character" w:customStyle="1" w:styleId="WW8Num20z0">
    <w:name w:val="WW8Num20z0"/>
    <w:rsid w:val="0091121D"/>
    <w:rPr>
      <w:sz w:val="20"/>
    </w:rPr>
  </w:style>
  <w:style w:type="character" w:customStyle="1" w:styleId="WW8Num21z0">
    <w:name w:val="WW8Num21z0"/>
    <w:rsid w:val="0091121D"/>
    <w:rPr>
      <w:sz w:val="20"/>
    </w:rPr>
  </w:style>
  <w:style w:type="character" w:customStyle="1" w:styleId="WW8Num22z0">
    <w:name w:val="WW8Num22z0"/>
    <w:rsid w:val="0091121D"/>
    <w:rPr>
      <w:sz w:val="20"/>
    </w:rPr>
  </w:style>
  <w:style w:type="character" w:customStyle="1" w:styleId="WW8Num22z3">
    <w:name w:val="WW8Num22z3"/>
    <w:rsid w:val="0091121D"/>
    <w:rPr>
      <w:rFonts w:ascii="Wingdings" w:hAnsi="Wingdings"/>
      <w:sz w:val="20"/>
    </w:rPr>
  </w:style>
  <w:style w:type="character" w:customStyle="1" w:styleId="WW8Num23z0">
    <w:name w:val="WW8Num23z0"/>
    <w:rsid w:val="0091121D"/>
    <w:rPr>
      <w:sz w:val="20"/>
    </w:rPr>
  </w:style>
  <w:style w:type="character" w:customStyle="1" w:styleId="WW8Num23z3">
    <w:name w:val="WW8Num23z3"/>
    <w:rsid w:val="0091121D"/>
    <w:rPr>
      <w:rFonts w:ascii="Wingdings" w:hAnsi="Wingdings"/>
      <w:sz w:val="20"/>
    </w:rPr>
  </w:style>
  <w:style w:type="character" w:customStyle="1" w:styleId="WW8Num24z0">
    <w:name w:val="WW8Num24z0"/>
    <w:rsid w:val="0091121D"/>
    <w:rPr>
      <w:sz w:val="20"/>
    </w:rPr>
  </w:style>
  <w:style w:type="character" w:customStyle="1" w:styleId="Standardskriftforavsnitt1">
    <w:name w:val="Standardskrift for avsnitt1"/>
    <w:rsid w:val="0091121D"/>
  </w:style>
  <w:style w:type="character" w:styleId="Hyperkobling">
    <w:name w:val="Hyperlink"/>
    <w:basedOn w:val="Standardskriftforavsnitt1"/>
    <w:semiHidden/>
    <w:rsid w:val="0091121D"/>
    <w:rPr>
      <w:color w:val="0000FF"/>
      <w:u w:val="single"/>
    </w:rPr>
  </w:style>
  <w:style w:type="character" w:customStyle="1" w:styleId="Nummereringstegn">
    <w:name w:val="Nummereringstegn"/>
    <w:rsid w:val="0091121D"/>
    <w:rPr>
      <w:b/>
      <w:bCs/>
    </w:rPr>
  </w:style>
  <w:style w:type="paragraph" w:customStyle="1" w:styleId="Overskrift">
    <w:name w:val="Overskrift"/>
    <w:basedOn w:val="Normal"/>
    <w:next w:val="Brdtekst"/>
    <w:rsid w:val="0091121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rdtekst">
    <w:name w:val="Body Text"/>
    <w:basedOn w:val="Normal"/>
    <w:semiHidden/>
    <w:rsid w:val="0091121D"/>
    <w:pPr>
      <w:spacing w:after="120"/>
    </w:pPr>
  </w:style>
  <w:style w:type="paragraph" w:styleId="Liste">
    <w:name w:val="List"/>
    <w:basedOn w:val="Brdtekst"/>
    <w:semiHidden/>
    <w:rsid w:val="0091121D"/>
    <w:rPr>
      <w:rFonts w:cs="Tahoma"/>
    </w:rPr>
  </w:style>
  <w:style w:type="paragraph" w:customStyle="1" w:styleId="Bildetekst1">
    <w:name w:val="Bildetekst1"/>
    <w:basedOn w:val="Normal"/>
    <w:rsid w:val="0091121D"/>
    <w:pPr>
      <w:suppressLineNumbers/>
      <w:spacing w:before="120" w:after="120"/>
    </w:pPr>
    <w:rPr>
      <w:rFonts w:cs="Tahoma"/>
      <w:i/>
      <w:iCs/>
    </w:rPr>
  </w:style>
  <w:style w:type="paragraph" w:customStyle="1" w:styleId="Register">
    <w:name w:val="Register"/>
    <w:basedOn w:val="Normal"/>
    <w:rsid w:val="0091121D"/>
    <w:pPr>
      <w:suppressLineNumbers/>
    </w:pPr>
    <w:rPr>
      <w:rFonts w:cs="Tahoma"/>
    </w:rPr>
  </w:style>
  <w:style w:type="paragraph" w:styleId="Topptekst">
    <w:name w:val="header"/>
    <w:basedOn w:val="Normal"/>
    <w:semiHidden/>
    <w:rsid w:val="0091121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91121D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4100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4100B"/>
    <w:rPr>
      <w:rFonts w:ascii="Tahoma" w:hAnsi="Tahoma" w:cs="Tahoma"/>
      <w:sz w:val="16"/>
      <w:szCs w:val="16"/>
      <w:lang w:eastAsia="ar-SA"/>
    </w:rPr>
  </w:style>
  <w:style w:type="paragraph" w:styleId="Listeavsnitt">
    <w:name w:val="List Paragraph"/>
    <w:basedOn w:val="Normal"/>
    <w:uiPriority w:val="34"/>
    <w:qFormat/>
    <w:rsid w:val="004D484D"/>
    <w:pPr>
      <w:widowControl w:val="0"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Utheving">
    <w:name w:val="Emphasis"/>
    <w:basedOn w:val="Standardskriftforavsnitt"/>
    <w:uiPriority w:val="20"/>
    <w:qFormat/>
    <w:rsid w:val="00FD7B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9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in%20Ivar\Documents\Spikkestad%20Vel\Innkallinger\Spikkestadbrev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D94466-B032-4B24-9875-23BF98A0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Spikkestadbrev</Template>
  <TotalTime>1</TotalTime>
  <Pages>2</Pages>
  <Words>495</Words>
  <Characters>2627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Innkalling til styremøte</vt:lpstr>
      <vt:lpstr>Innkalling til styremøte</vt:lpstr>
    </vt:vector>
  </TitlesOfParts>
  <Company>Packard Bell</Company>
  <LinksUpToDate>false</LinksUpToDate>
  <CharactersWithSpaces>3116</CharactersWithSpaces>
  <SharedDoc>false</SharedDoc>
  <HLinks>
    <vt:vector size="18" baseType="variant">
      <vt:variant>
        <vt:i4>3276827</vt:i4>
      </vt:variant>
      <vt:variant>
        <vt:i4>0</vt:i4>
      </vt:variant>
      <vt:variant>
        <vt:i4>0</vt:i4>
      </vt:variant>
      <vt:variant>
        <vt:i4>5</vt:i4>
      </vt:variant>
      <vt:variant>
        <vt:lpwstr>mailto:svivhans@online.no</vt:lpwstr>
      </vt:variant>
      <vt:variant>
        <vt:lpwstr/>
      </vt:variant>
      <vt:variant>
        <vt:i4>983124</vt:i4>
      </vt:variant>
      <vt:variant>
        <vt:i4>3</vt:i4>
      </vt:variant>
      <vt:variant>
        <vt:i4>0</vt:i4>
      </vt:variant>
      <vt:variant>
        <vt:i4>5</vt:i4>
      </vt:variant>
      <vt:variant>
        <vt:lpwstr>http://velnett.no/spikkestad</vt:lpwstr>
      </vt:variant>
      <vt:variant>
        <vt:lpwstr/>
      </vt:variant>
      <vt:variant>
        <vt:i4>3276827</vt:i4>
      </vt:variant>
      <vt:variant>
        <vt:i4>0</vt:i4>
      </vt:variant>
      <vt:variant>
        <vt:i4>0</vt:i4>
      </vt:variant>
      <vt:variant>
        <vt:i4>5</vt:i4>
      </vt:variant>
      <vt:variant>
        <vt:lpwstr>mailto:svivhans@online.no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Innkalling til styremøte</dc:title>
  <dc:creator>Svein Ivar</dc:creator>
  <cp:lastModifiedBy>Svein Ivar Hansen</cp:lastModifiedBy>
  <cp:revision>2</cp:revision>
  <cp:lastPrinted>2023-03-12T20:13:00Z</cp:lastPrinted>
  <dcterms:created xsi:type="dcterms:W3CDTF">2023-03-13T07:40:00Z</dcterms:created>
  <dcterms:modified xsi:type="dcterms:W3CDTF">2023-03-13T07:40:00Z</dcterms:modified>
</cp:coreProperties>
</file>